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B123E" w14:textId="77777777" w:rsidR="00B121E8" w:rsidRDefault="002615A9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A.S. </w:t>
      </w:r>
      <w:r w:rsidR="00B37EA5">
        <w:rPr>
          <w:rFonts w:ascii="Arial" w:hAnsi="Arial" w:cs="Arial"/>
          <w:b/>
          <w:sz w:val="22"/>
          <w:szCs w:val="22"/>
        </w:rPr>
        <w:t>2021/2022</w:t>
      </w:r>
    </w:p>
    <w:p w14:paraId="46F7E0DD" w14:textId="4CBA98D6" w:rsidR="00B121E8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DATA: </w:t>
      </w:r>
      <w:r w:rsidR="00E1054A">
        <w:rPr>
          <w:rFonts w:ascii="Arial" w:hAnsi="Arial" w:cs="Arial"/>
          <w:b/>
          <w:sz w:val="22"/>
          <w:szCs w:val="22"/>
        </w:rPr>
        <w:t>2 novem</w:t>
      </w:r>
      <w:r w:rsidR="002614FB">
        <w:rPr>
          <w:rFonts w:ascii="Arial" w:hAnsi="Arial" w:cs="Arial"/>
          <w:b/>
          <w:sz w:val="22"/>
          <w:szCs w:val="22"/>
        </w:rPr>
        <w:t>bre 2021</w:t>
      </w:r>
    </w:p>
    <w:p w14:paraId="2E7A605E" w14:textId="5ED8D2BD" w:rsidR="00B121E8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CIRCOLARE N. </w:t>
      </w:r>
      <w:r w:rsidR="006C51E5">
        <w:rPr>
          <w:rFonts w:ascii="Arial" w:hAnsi="Arial" w:cs="Arial"/>
          <w:b/>
          <w:sz w:val="22"/>
          <w:szCs w:val="22"/>
        </w:rPr>
        <w:t>130</w:t>
      </w:r>
    </w:p>
    <w:p w14:paraId="6914DDF8" w14:textId="19A5233E" w:rsidR="00DF7AF2" w:rsidRPr="00B121E8" w:rsidRDefault="00B121E8" w:rsidP="00242A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OGGETTO: </w:t>
      </w:r>
      <w:r w:rsidR="00E1054A">
        <w:rPr>
          <w:rFonts w:ascii="Arial" w:hAnsi="Arial" w:cs="Arial"/>
          <w:b/>
          <w:sz w:val="22"/>
          <w:szCs w:val="22"/>
        </w:rPr>
        <w:t xml:space="preserve">Integrazione ordine del giorno </w:t>
      </w:r>
      <w:r w:rsidR="00D36BC4">
        <w:rPr>
          <w:rFonts w:ascii="Arial" w:hAnsi="Arial" w:cs="Arial"/>
          <w:b/>
          <w:sz w:val="22"/>
          <w:szCs w:val="22"/>
        </w:rPr>
        <w:t>C</w:t>
      </w:r>
      <w:r w:rsidR="00242A5A">
        <w:rPr>
          <w:rFonts w:ascii="Arial" w:hAnsi="Arial" w:cs="Arial"/>
          <w:b/>
          <w:sz w:val="22"/>
          <w:szCs w:val="22"/>
        </w:rPr>
        <w:t xml:space="preserve">onsiglio di </w:t>
      </w:r>
      <w:r w:rsidR="00D36BC4">
        <w:rPr>
          <w:rFonts w:ascii="Arial" w:hAnsi="Arial" w:cs="Arial"/>
          <w:b/>
          <w:sz w:val="22"/>
          <w:szCs w:val="22"/>
        </w:rPr>
        <w:t>I</w:t>
      </w:r>
      <w:r w:rsidR="00242A5A">
        <w:rPr>
          <w:rFonts w:ascii="Arial" w:hAnsi="Arial" w:cs="Arial"/>
          <w:b/>
          <w:sz w:val="22"/>
          <w:szCs w:val="22"/>
        </w:rPr>
        <w:t>stituto</w:t>
      </w:r>
    </w:p>
    <w:p w14:paraId="4CD69B0B" w14:textId="77777777" w:rsidR="00242A5A" w:rsidRDefault="00242A5A" w:rsidP="00DF7AF2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406B9DA3" w14:textId="699B3C9F" w:rsidR="00D36BC4" w:rsidRDefault="000A29CC" w:rsidP="000A29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</w:t>
      </w:r>
      <w:r w:rsidR="0002343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  <w:r w:rsidR="006C51E5">
        <w:t>11434/2.2.h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C51E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D36BC4" w:rsidRPr="00D36BC4">
        <w:rPr>
          <w:rFonts w:ascii="Arial" w:hAnsi="Arial" w:cs="Arial"/>
          <w:sz w:val="22"/>
          <w:szCs w:val="22"/>
        </w:rPr>
        <w:t xml:space="preserve">Ai componenti del Consiglio di Istituto </w:t>
      </w:r>
    </w:p>
    <w:p w14:paraId="50F197CE" w14:textId="5F598B95" w:rsidR="00E91E36" w:rsidRDefault="00E91E36" w:rsidP="000A29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94CB37E" w14:textId="23BA2FA1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Dirigente scolastica</w:t>
      </w:r>
    </w:p>
    <w:p w14:paraId="38C1F7AC" w14:textId="26685991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Prof. Daniela Vigliotti</w:t>
      </w:r>
    </w:p>
    <w:p w14:paraId="0C40D4FD" w14:textId="62E1DFF1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Genitori</w:t>
      </w:r>
    </w:p>
    <w:p w14:paraId="0E58FA3E" w14:textId="7EF55E25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Mezzopane</w:t>
      </w:r>
      <w:proofErr w:type="spellEnd"/>
      <w:r>
        <w:rPr>
          <w:rFonts w:ascii="Arial" w:hAnsi="Arial" w:cs="Arial"/>
          <w:sz w:val="22"/>
          <w:szCs w:val="22"/>
        </w:rPr>
        <w:t xml:space="preserve"> Raffaella</w:t>
      </w:r>
    </w:p>
    <w:p w14:paraId="2629A4D5" w14:textId="137635C5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Docenti</w:t>
      </w:r>
    </w:p>
    <w:p w14:paraId="38F974F3" w14:textId="19754C95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Cinquegrani</w:t>
      </w:r>
      <w:proofErr w:type="spellEnd"/>
      <w:r>
        <w:rPr>
          <w:rFonts w:ascii="Arial" w:hAnsi="Arial" w:cs="Arial"/>
          <w:sz w:val="22"/>
          <w:szCs w:val="22"/>
        </w:rPr>
        <w:t xml:space="preserve"> Silvana</w:t>
      </w:r>
    </w:p>
    <w:p w14:paraId="4407B092" w14:textId="09A0CBE8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Farina Manuela Mariapia</w:t>
      </w:r>
    </w:p>
    <w:p w14:paraId="78BB4AFC" w14:textId="7478F3BC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Giardino Paola</w:t>
      </w:r>
    </w:p>
    <w:p w14:paraId="5F2B785E" w14:textId="1578E7C2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Vaccaro Aniello</w:t>
      </w:r>
    </w:p>
    <w:p w14:paraId="5A5FAC28" w14:textId="49F2D53C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Vazzana Roberta</w:t>
      </w:r>
    </w:p>
    <w:p w14:paraId="03EB4B72" w14:textId="600959D2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Tassinari Stefano</w:t>
      </w:r>
    </w:p>
    <w:p w14:paraId="61C7C28D" w14:textId="099C74C8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Personale ATA</w:t>
      </w:r>
    </w:p>
    <w:p w14:paraId="5238DCB8" w14:textId="58193951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Vecchia </w:t>
      </w:r>
      <w:proofErr w:type="spellStart"/>
      <w:r>
        <w:rPr>
          <w:rFonts w:ascii="Arial" w:hAnsi="Arial" w:cs="Arial"/>
          <w:sz w:val="22"/>
          <w:szCs w:val="22"/>
        </w:rPr>
        <w:t>Rachella</w:t>
      </w:r>
      <w:proofErr w:type="spellEnd"/>
    </w:p>
    <w:p w14:paraId="5AB8C465" w14:textId="4D540DFD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Studenti</w:t>
      </w:r>
    </w:p>
    <w:p w14:paraId="2CA9854B" w14:textId="169E1E36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Illuzzi</w:t>
      </w:r>
      <w:proofErr w:type="spellEnd"/>
      <w:r>
        <w:rPr>
          <w:rFonts w:ascii="Arial" w:hAnsi="Arial" w:cs="Arial"/>
          <w:sz w:val="22"/>
          <w:szCs w:val="22"/>
        </w:rPr>
        <w:t xml:space="preserve"> Jacopo</w:t>
      </w:r>
    </w:p>
    <w:p w14:paraId="4AF9C0AD" w14:textId="3879BFF1" w:rsidR="00E91E36" w:rsidRDefault="00E91E36" w:rsidP="00E91E3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Antoci Michelle</w:t>
      </w:r>
    </w:p>
    <w:p w14:paraId="63877B07" w14:textId="77777777" w:rsidR="00242A5A" w:rsidRPr="00242A5A" w:rsidRDefault="00242A5A" w:rsidP="00242A5A">
      <w:pPr>
        <w:pStyle w:val="Testonormale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B179EE" w14:textId="011A1AE8" w:rsidR="00242A5A" w:rsidRPr="00242A5A" w:rsidRDefault="00242A5A" w:rsidP="00242A5A">
      <w:pPr>
        <w:pStyle w:val="Testonormale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42A5A">
        <w:rPr>
          <w:rFonts w:ascii="Times New Roman" w:hAnsi="Times New Roman"/>
          <w:sz w:val="24"/>
          <w:szCs w:val="24"/>
        </w:rPr>
        <w:t xml:space="preserve">Il giorno mercoledì </w:t>
      </w:r>
      <w:r>
        <w:rPr>
          <w:rFonts w:ascii="Times New Roman" w:hAnsi="Times New Roman"/>
          <w:sz w:val="24"/>
          <w:szCs w:val="24"/>
        </w:rPr>
        <w:t xml:space="preserve">3 </w:t>
      </w:r>
      <w:r w:rsidRPr="00242A5A">
        <w:rPr>
          <w:rFonts w:ascii="Times New Roman" w:hAnsi="Times New Roman"/>
          <w:sz w:val="24"/>
          <w:szCs w:val="24"/>
        </w:rPr>
        <w:t xml:space="preserve">novembre 2021 in piattaforma MICROSOFT app TEAMS </w:t>
      </w:r>
      <w:r w:rsidR="000A29CC">
        <w:rPr>
          <w:rFonts w:ascii="Times New Roman" w:hAnsi="Times New Roman"/>
          <w:sz w:val="24"/>
          <w:szCs w:val="24"/>
        </w:rPr>
        <w:t>d</w:t>
      </w:r>
      <w:r w:rsidRPr="00242A5A">
        <w:rPr>
          <w:rFonts w:ascii="Times New Roman" w:hAnsi="Times New Roman"/>
          <w:sz w:val="24"/>
          <w:szCs w:val="24"/>
        </w:rPr>
        <w:t xml:space="preserve">alle ore </w:t>
      </w:r>
      <w:proofErr w:type="gramStart"/>
      <w:r>
        <w:rPr>
          <w:rFonts w:ascii="Times New Roman" w:hAnsi="Times New Roman"/>
          <w:sz w:val="24"/>
          <w:szCs w:val="24"/>
        </w:rPr>
        <w:t>17:00</w:t>
      </w:r>
      <w:r w:rsidRPr="00242A5A">
        <w:rPr>
          <w:rFonts w:ascii="Times New Roman" w:hAnsi="Times New Roman"/>
          <w:sz w:val="24"/>
          <w:szCs w:val="24"/>
        </w:rPr>
        <w:t xml:space="preserve"> </w:t>
      </w:r>
      <w:r w:rsidR="000A29CC">
        <w:rPr>
          <w:rFonts w:ascii="Times New Roman" w:hAnsi="Times New Roman"/>
          <w:sz w:val="24"/>
          <w:szCs w:val="24"/>
        </w:rPr>
        <w:t xml:space="preserve"> alle</w:t>
      </w:r>
      <w:proofErr w:type="gramEnd"/>
      <w:r w:rsidR="000A29CC">
        <w:rPr>
          <w:rFonts w:ascii="Times New Roman" w:hAnsi="Times New Roman"/>
          <w:sz w:val="24"/>
          <w:szCs w:val="24"/>
        </w:rPr>
        <w:t xml:space="preserve"> ore 18:30 </w:t>
      </w:r>
      <w:r w:rsidRPr="00242A5A">
        <w:rPr>
          <w:rFonts w:ascii="Times New Roman" w:hAnsi="Times New Roman"/>
          <w:sz w:val="24"/>
          <w:szCs w:val="24"/>
        </w:rPr>
        <w:t xml:space="preserve">è convocato il </w:t>
      </w:r>
      <w:r>
        <w:rPr>
          <w:rFonts w:ascii="Times New Roman" w:hAnsi="Times New Roman"/>
          <w:sz w:val="24"/>
          <w:szCs w:val="24"/>
        </w:rPr>
        <w:t>Consiglio di Istituto</w:t>
      </w:r>
      <w:r w:rsidRPr="00242A5A">
        <w:rPr>
          <w:rFonts w:ascii="Times New Roman" w:hAnsi="Times New Roman"/>
          <w:sz w:val="24"/>
          <w:szCs w:val="24"/>
        </w:rPr>
        <w:t xml:space="preserve"> con i seguenti punti all’ordine del giorno:</w:t>
      </w:r>
    </w:p>
    <w:p w14:paraId="68404218" w14:textId="3E842BC2" w:rsidR="00464CAC" w:rsidRPr="00464CAC" w:rsidRDefault="00242A5A" w:rsidP="00464CAC">
      <w:pPr>
        <w:numPr>
          <w:ilvl w:val="0"/>
          <w:numId w:val="34"/>
        </w:numPr>
        <w:ind w:hanging="720"/>
        <w:rPr>
          <w:rFonts w:ascii="Times New Roman" w:hAnsi="Times New Roman"/>
          <w:szCs w:val="24"/>
        </w:rPr>
      </w:pPr>
      <w:r w:rsidRPr="00242A5A">
        <w:rPr>
          <w:rFonts w:ascii="Times New Roman" w:hAnsi="Times New Roman"/>
          <w:szCs w:val="24"/>
        </w:rPr>
        <w:t>Approvazione verbale seduta precedente</w:t>
      </w:r>
    </w:p>
    <w:p w14:paraId="330D06CF" w14:textId="043476C1" w:rsidR="00D36BC4" w:rsidRPr="00464CAC" w:rsidRDefault="00D36BC4" w:rsidP="00464CAC">
      <w:pPr>
        <w:numPr>
          <w:ilvl w:val="0"/>
          <w:numId w:val="34"/>
        </w:numPr>
        <w:ind w:hanging="720"/>
        <w:rPr>
          <w:rFonts w:ascii="Times New Roman" w:hAnsi="Times New Roman"/>
          <w:szCs w:val="24"/>
        </w:rPr>
      </w:pPr>
      <w:r w:rsidRPr="00464CAC">
        <w:rPr>
          <w:rFonts w:ascii="Times New Roman" w:hAnsi="Times New Roman"/>
          <w:szCs w:val="24"/>
        </w:rPr>
        <w:t>Approvazione progetti già approvati nel corso del collegio dei docenti del giorno 28 ottobre 2021</w:t>
      </w:r>
    </w:p>
    <w:p w14:paraId="7DA02818" w14:textId="6676DA07" w:rsidR="00D36BC4" w:rsidRDefault="00E1054A" w:rsidP="00242A5A">
      <w:pPr>
        <w:numPr>
          <w:ilvl w:val="0"/>
          <w:numId w:val="34"/>
        </w:numPr>
        <w:ind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Approvazione giorni di chiusura</w:t>
      </w:r>
      <w:r w:rsidR="005739C3">
        <w:rPr>
          <w:rFonts w:ascii="Times New Roman" w:hAnsi="Times New Roman"/>
          <w:szCs w:val="24"/>
        </w:rPr>
        <w:t xml:space="preserve"> “prefestivi”</w:t>
      </w:r>
      <w:r>
        <w:rPr>
          <w:rFonts w:ascii="Times New Roman" w:hAnsi="Times New Roman"/>
          <w:szCs w:val="24"/>
        </w:rPr>
        <w:t>:</w:t>
      </w:r>
    </w:p>
    <w:p w14:paraId="7D587BE0" w14:textId="77777777" w:rsidR="005739C3" w:rsidRDefault="005739C3" w:rsidP="005739C3">
      <w:pPr>
        <w:ind w:left="720"/>
        <w:rPr>
          <w:rFonts w:ascii="Times New Roman" w:hAnsi="Times New Roman"/>
          <w:szCs w:val="24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685"/>
        <w:gridCol w:w="1879"/>
        <w:gridCol w:w="1665"/>
        <w:gridCol w:w="3112"/>
      </w:tblGrid>
      <w:tr w:rsidR="005739C3" w14:paraId="44CF2EA6" w14:textId="77777777" w:rsidTr="005739C3">
        <w:tc>
          <w:tcPr>
            <w:tcW w:w="1685" w:type="dxa"/>
          </w:tcPr>
          <w:p w14:paraId="1179B51D" w14:textId="0CBFBADC" w:rsidR="00E1054A" w:rsidRDefault="00E1054A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LUNEDI’</w:t>
            </w:r>
          </w:p>
        </w:tc>
        <w:tc>
          <w:tcPr>
            <w:tcW w:w="1879" w:type="dxa"/>
          </w:tcPr>
          <w:p w14:paraId="0525E272" w14:textId="5784EBF8" w:rsidR="00E1054A" w:rsidRDefault="00E1054A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06/12/2021</w:t>
            </w:r>
          </w:p>
        </w:tc>
        <w:tc>
          <w:tcPr>
            <w:tcW w:w="1665" w:type="dxa"/>
          </w:tcPr>
          <w:p w14:paraId="196CD8C7" w14:textId="74BE5BA6" w:rsidR="00E1054A" w:rsidRDefault="00E1054A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ORE 7,12</w:t>
            </w:r>
          </w:p>
        </w:tc>
        <w:tc>
          <w:tcPr>
            <w:tcW w:w="3112" w:type="dxa"/>
          </w:tcPr>
          <w:p w14:paraId="7FC507F5" w14:textId="2B5DF775" w:rsidR="00E1054A" w:rsidRDefault="005739C3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SOSPENSIONE S. AMBROGIO</w:t>
            </w:r>
          </w:p>
        </w:tc>
      </w:tr>
      <w:tr w:rsidR="005739C3" w14:paraId="77E0A43A" w14:textId="77777777" w:rsidTr="005739C3">
        <w:tc>
          <w:tcPr>
            <w:tcW w:w="1685" w:type="dxa"/>
          </w:tcPr>
          <w:p w14:paraId="5B3D7ED4" w14:textId="5C47142E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VENERDI’</w:t>
            </w:r>
          </w:p>
        </w:tc>
        <w:tc>
          <w:tcPr>
            <w:tcW w:w="1879" w:type="dxa"/>
          </w:tcPr>
          <w:p w14:paraId="613773C4" w14:textId="0C3E4113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24/12/2021</w:t>
            </w:r>
          </w:p>
        </w:tc>
        <w:tc>
          <w:tcPr>
            <w:tcW w:w="1665" w:type="dxa"/>
          </w:tcPr>
          <w:p w14:paraId="2760FD7F" w14:textId="641CD319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 w:rsidRPr="00B017B9">
              <w:rPr>
                <w:rFonts w:ascii="Times New Roman" w:hAnsi="Times New Roman"/>
                <w:szCs w:val="24"/>
              </w:rPr>
              <w:t>ORE 7,12</w:t>
            </w:r>
          </w:p>
        </w:tc>
        <w:tc>
          <w:tcPr>
            <w:tcW w:w="3112" w:type="dxa"/>
          </w:tcPr>
          <w:p w14:paraId="4EE9BC10" w14:textId="7D509073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FESTIVITA’ NATALIZIE</w:t>
            </w:r>
          </w:p>
        </w:tc>
      </w:tr>
      <w:tr w:rsidR="005739C3" w14:paraId="5CFD2488" w14:textId="77777777" w:rsidTr="005739C3">
        <w:tc>
          <w:tcPr>
            <w:tcW w:w="1685" w:type="dxa"/>
          </w:tcPr>
          <w:p w14:paraId="00092CED" w14:textId="735C5E2D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VENERDI’</w:t>
            </w:r>
          </w:p>
        </w:tc>
        <w:tc>
          <w:tcPr>
            <w:tcW w:w="1879" w:type="dxa"/>
          </w:tcPr>
          <w:p w14:paraId="7B0D2A47" w14:textId="0AA59014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31/12/2021</w:t>
            </w:r>
          </w:p>
        </w:tc>
        <w:tc>
          <w:tcPr>
            <w:tcW w:w="1665" w:type="dxa"/>
          </w:tcPr>
          <w:p w14:paraId="431BF01D" w14:textId="40DB5EB8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 w:rsidRPr="00B017B9">
              <w:rPr>
                <w:rFonts w:ascii="Times New Roman" w:hAnsi="Times New Roman"/>
                <w:szCs w:val="24"/>
              </w:rPr>
              <w:t>ORE 7,12</w:t>
            </w:r>
          </w:p>
        </w:tc>
        <w:tc>
          <w:tcPr>
            <w:tcW w:w="3112" w:type="dxa"/>
          </w:tcPr>
          <w:p w14:paraId="21D755A3" w14:textId="1623B8D7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FESTIVITA’ NATALIZIE</w:t>
            </w:r>
          </w:p>
        </w:tc>
      </w:tr>
      <w:tr w:rsidR="005739C3" w14:paraId="366EDD4C" w14:textId="77777777" w:rsidTr="005739C3">
        <w:tc>
          <w:tcPr>
            <w:tcW w:w="1685" w:type="dxa"/>
          </w:tcPr>
          <w:p w14:paraId="766F58D5" w14:textId="626FECC7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VENERDI’</w:t>
            </w:r>
          </w:p>
        </w:tc>
        <w:tc>
          <w:tcPr>
            <w:tcW w:w="1879" w:type="dxa"/>
          </w:tcPr>
          <w:p w14:paraId="28AFE502" w14:textId="54676870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07/01/2022</w:t>
            </w:r>
          </w:p>
        </w:tc>
        <w:tc>
          <w:tcPr>
            <w:tcW w:w="1665" w:type="dxa"/>
          </w:tcPr>
          <w:p w14:paraId="7EF13A7D" w14:textId="3ACD7D41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 w:rsidRPr="00B017B9">
              <w:rPr>
                <w:rFonts w:ascii="Times New Roman" w:hAnsi="Times New Roman"/>
                <w:szCs w:val="24"/>
              </w:rPr>
              <w:t>ORE 7,12</w:t>
            </w:r>
          </w:p>
        </w:tc>
        <w:tc>
          <w:tcPr>
            <w:tcW w:w="3112" w:type="dxa"/>
          </w:tcPr>
          <w:p w14:paraId="075DD988" w14:textId="4BDBCA26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FESTIVITA’ NATALIZIE</w:t>
            </w:r>
          </w:p>
        </w:tc>
      </w:tr>
      <w:tr w:rsidR="005739C3" w14:paraId="0C4C966B" w14:textId="77777777" w:rsidTr="005739C3">
        <w:tc>
          <w:tcPr>
            <w:tcW w:w="1685" w:type="dxa"/>
          </w:tcPr>
          <w:p w14:paraId="562C6A80" w14:textId="37F43A2F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VENERDI’</w:t>
            </w:r>
          </w:p>
        </w:tc>
        <w:tc>
          <w:tcPr>
            <w:tcW w:w="1879" w:type="dxa"/>
          </w:tcPr>
          <w:p w14:paraId="00FE8BB1" w14:textId="5BF047E3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03/06/2022</w:t>
            </w:r>
          </w:p>
        </w:tc>
        <w:tc>
          <w:tcPr>
            <w:tcW w:w="1665" w:type="dxa"/>
          </w:tcPr>
          <w:p w14:paraId="4041BAF3" w14:textId="784AFA3B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 w:rsidRPr="00B017B9">
              <w:rPr>
                <w:rFonts w:ascii="Times New Roman" w:hAnsi="Times New Roman"/>
                <w:szCs w:val="24"/>
              </w:rPr>
              <w:t>ORE 7,12</w:t>
            </w:r>
          </w:p>
        </w:tc>
        <w:tc>
          <w:tcPr>
            <w:tcW w:w="3112" w:type="dxa"/>
          </w:tcPr>
          <w:p w14:paraId="34ADD837" w14:textId="2AB0DD49" w:rsidR="005739C3" w:rsidRDefault="005739C3" w:rsidP="005739C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SOSPENSIONE FESTA DELLA REPUBBLICA</w:t>
            </w:r>
          </w:p>
        </w:tc>
      </w:tr>
      <w:tr w:rsidR="005739C3" w14:paraId="28C3248A" w14:textId="77777777" w:rsidTr="005739C3">
        <w:tc>
          <w:tcPr>
            <w:tcW w:w="1685" w:type="dxa"/>
          </w:tcPr>
          <w:p w14:paraId="34264B1C" w14:textId="6B6A6002" w:rsidR="00E1054A" w:rsidRDefault="00E1054A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MARTEDI’</w:t>
            </w:r>
          </w:p>
        </w:tc>
        <w:tc>
          <w:tcPr>
            <w:tcW w:w="1879" w:type="dxa"/>
          </w:tcPr>
          <w:p w14:paraId="3C1C3CED" w14:textId="1CD1F245" w:rsidR="00E1054A" w:rsidRDefault="00E1054A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16/08/2022</w:t>
            </w:r>
          </w:p>
        </w:tc>
        <w:tc>
          <w:tcPr>
            <w:tcW w:w="1665" w:type="dxa"/>
          </w:tcPr>
          <w:p w14:paraId="225A1C14" w14:textId="0A63B040" w:rsidR="00E1054A" w:rsidRDefault="005739C3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FERIE</w:t>
            </w:r>
          </w:p>
        </w:tc>
        <w:tc>
          <w:tcPr>
            <w:tcW w:w="3112" w:type="dxa"/>
          </w:tcPr>
          <w:p w14:paraId="75F3E5C8" w14:textId="6DDD368D" w:rsidR="00E1054A" w:rsidRDefault="005739C3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FERRAGOSTO</w:t>
            </w:r>
          </w:p>
        </w:tc>
      </w:tr>
      <w:tr w:rsidR="005739C3" w14:paraId="27F2B752" w14:textId="77777777" w:rsidTr="005739C3">
        <w:tc>
          <w:tcPr>
            <w:tcW w:w="3564" w:type="dxa"/>
            <w:gridSpan w:val="2"/>
          </w:tcPr>
          <w:p w14:paraId="5E94785F" w14:textId="67AA0AEE" w:rsidR="005739C3" w:rsidRDefault="005739C3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TOTALE COMPLESSIVO</w:t>
            </w:r>
          </w:p>
        </w:tc>
        <w:tc>
          <w:tcPr>
            <w:tcW w:w="1665" w:type="dxa"/>
          </w:tcPr>
          <w:p w14:paraId="00DAAE81" w14:textId="401D8F0C" w:rsidR="005739C3" w:rsidRDefault="005739C3" w:rsidP="00E1054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ORE 36</w:t>
            </w:r>
          </w:p>
        </w:tc>
        <w:tc>
          <w:tcPr>
            <w:tcW w:w="3112" w:type="dxa"/>
          </w:tcPr>
          <w:p w14:paraId="6065441B" w14:textId="77777777" w:rsidR="005739C3" w:rsidRDefault="005739C3" w:rsidP="00E1054A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14471BED" w14:textId="77777777" w:rsidR="00E1054A" w:rsidRDefault="00E1054A" w:rsidP="00E1054A">
      <w:pPr>
        <w:ind w:left="720"/>
        <w:rPr>
          <w:rFonts w:ascii="Times New Roman" w:hAnsi="Times New Roman"/>
          <w:szCs w:val="24"/>
        </w:rPr>
      </w:pPr>
    </w:p>
    <w:p w14:paraId="12591B98" w14:textId="6186DEAA" w:rsidR="00D36BC4" w:rsidRDefault="00D36BC4" w:rsidP="00242A5A">
      <w:pPr>
        <w:numPr>
          <w:ilvl w:val="0"/>
          <w:numId w:val="34"/>
        </w:numPr>
        <w:ind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Modalità svolgimento colloqui con le famiglie</w:t>
      </w:r>
    </w:p>
    <w:p w14:paraId="227EA428" w14:textId="77777777" w:rsidR="00A2759D" w:rsidRDefault="000A29CC" w:rsidP="00A2759D">
      <w:pPr>
        <w:numPr>
          <w:ilvl w:val="0"/>
          <w:numId w:val="34"/>
        </w:numPr>
        <w:ind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Approvazione orario scolastico definitivo</w:t>
      </w:r>
    </w:p>
    <w:p w14:paraId="2408F185" w14:textId="15E231B1" w:rsidR="00A2759D" w:rsidRPr="00A2759D" w:rsidRDefault="00A2759D" w:rsidP="00A2759D">
      <w:pPr>
        <w:numPr>
          <w:ilvl w:val="0"/>
          <w:numId w:val="34"/>
        </w:numPr>
        <w:ind w:hanging="720"/>
        <w:rPr>
          <w:rFonts w:ascii="Times New Roman" w:hAnsi="Times New Roman"/>
          <w:szCs w:val="24"/>
        </w:rPr>
      </w:pPr>
      <w:r w:rsidRPr="00A2759D">
        <w:rPr>
          <w:rFonts w:ascii="Times New Roman" w:hAnsi="Times New Roman"/>
          <w:szCs w:val="24"/>
        </w:rPr>
        <w:lastRenderedPageBreak/>
        <w:t>R</w:t>
      </w:r>
      <w:r w:rsidRPr="00A2759D">
        <w:rPr>
          <w:rFonts w:ascii="Times New Roman" w:hAnsi="Times New Roman"/>
        </w:rPr>
        <w:t xml:space="preserve">ichiesta possibilità di estensione della durata delle convenzioni per </w:t>
      </w:r>
      <w:r>
        <w:rPr>
          <w:rFonts w:ascii="Times New Roman" w:hAnsi="Times New Roman"/>
        </w:rPr>
        <w:t xml:space="preserve">i </w:t>
      </w:r>
      <w:r w:rsidRPr="00A2759D">
        <w:rPr>
          <w:rFonts w:ascii="Times New Roman" w:hAnsi="Times New Roman"/>
        </w:rPr>
        <w:t>PCTO ad anni tre</w:t>
      </w:r>
    </w:p>
    <w:p w14:paraId="40D9D9B1" w14:textId="580B1E8C" w:rsidR="00D36BC4" w:rsidRDefault="000A29CC" w:rsidP="000A29CC">
      <w:pPr>
        <w:numPr>
          <w:ilvl w:val="0"/>
          <w:numId w:val="34"/>
        </w:numPr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In materia di </w:t>
      </w:r>
      <w:r w:rsidR="00D36BC4">
        <w:rPr>
          <w:rFonts w:ascii="Times New Roman" w:hAnsi="Times New Roman"/>
          <w:szCs w:val="24"/>
        </w:rPr>
        <w:t>r</w:t>
      </w:r>
      <w:r w:rsidR="00242A5A">
        <w:rPr>
          <w:rFonts w:ascii="Times New Roman" w:hAnsi="Times New Roman"/>
          <w:szCs w:val="24"/>
        </w:rPr>
        <w:t>egolamento di istituto</w:t>
      </w:r>
      <w:r>
        <w:rPr>
          <w:rFonts w:ascii="Times New Roman" w:hAnsi="Times New Roman"/>
          <w:szCs w:val="24"/>
        </w:rPr>
        <w:t>, approvazione de</w:t>
      </w:r>
      <w:r w:rsidR="00242A5A" w:rsidRPr="000A29CC">
        <w:rPr>
          <w:rFonts w:ascii="Times New Roman" w:hAnsi="Times New Roman"/>
          <w:szCs w:val="24"/>
        </w:rPr>
        <w:t>i seguenti documenti:</w:t>
      </w:r>
    </w:p>
    <w:p w14:paraId="42071352" w14:textId="461FBA5B" w:rsidR="000A29CC" w:rsidRPr="000A29CC" w:rsidRDefault="000A29CC" w:rsidP="00276D16">
      <w:pPr>
        <w:pStyle w:val="Paragrafoelenco"/>
        <w:numPr>
          <w:ilvl w:val="0"/>
          <w:numId w:val="37"/>
        </w:numPr>
        <w:ind w:left="1134" w:hanging="283"/>
        <w:rPr>
          <w:rFonts w:ascii="Times New Roman" w:hAnsi="Times New Roman"/>
          <w:szCs w:val="24"/>
        </w:rPr>
      </w:pPr>
      <w:r w:rsidRPr="000A29CC">
        <w:rPr>
          <w:rFonts w:ascii="Times New Roman" w:hAnsi="Times New Roman"/>
          <w:szCs w:val="24"/>
        </w:rPr>
        <w:t xml:space="preserve">“integrazione regolamento di istituto; misure di prevenzione e contenimento del coronavirus – IIS Oriani Mazzini – sede di Via </w:t>
      </w:r>
      <w:proofErr w:type="spellStart"/>
      <w:r w:rsidRPr="000A29CC">
        <w:rPr>
          <w:rFonts w:ascii="Times New Roman" w:hAnsi="Times New Roman"/>
          <w:szCs w:val="24"/>
        </w:rPr>
        <w:t>Zante</w:t>
      </w:r>
      <w:proofErr w:type="spellEnd"/>
      <w:r w:rsidRPr="000A29CC">
        <w:rPr>
          <w:rFonts w:ascii="Times New Roman" w:hAnsi="Times New Roman"/>
          <w:szCs w:val="24"/>
        </w:rPr>
        <w:t xml:space="preserve"> A.S. 2021/22”</w:t>
      </w:r>
    </w:p>
    <w:p w14:paraId="0897D222" w14:textId="509B0C3D" w:rsidR="000A29CC" w:rsidRPr="000A29CC" w:rsidRDefault="000A29CC" w:rsidP="00276D16">
      <w:pPr>
        <w:pStyle w:val="Paragrafoelenco"/>
        <w:numPr>
          <w:ilvl w:val="0"/>
          <w:numId w:val="37"/>
        </w:numPr>
        <w:ind w:left="1134" w:hanging="283"/>
        <w:rPr>
          <w:rFonts w:ascii="Times New Roman" w:hAnsi="Times New Roman"/>
          <w:szCs w:val="24"/>
        </w:rPr>
      </w:pPr>
      <w:r w:rsidRPr="000A29CC">
        <w:rPr>
          <w:rFonts w:ascii="Times New Roman" w:hAnsi="Times New Roman"/>
          <w:szCs w:val="24"/>
        </w:rPr>
        <w:t>“integrazione regolamento di istituto; misure di prevenzione e contenimento del coronavirus – IIS Oriani Mazzini – sede di Via Ugo Pisa A.S. 2021/22”</w:t>
      </w:r>
    </w:p>
    <w:p w14:paraId="4A3D0A54" w14:textId="05097BFE" w:rsidR="000A29CC" w:rsidRPr="00276D16" w:rsidRDefault="000A29CC" w:rsidP="00276D16">
      <w:pPr>
        <w:pStyle w:val="Paragrafoelenco"/>
        <w:numPr>
          <w:ilvl w:val="0"/>
          <w:numId w:val="37"/>
        </w:numPr>
        <w:ind w:left="1134" w:hanging="283"/>
        <w:rPr>
          <w:rFonts w:ascii="Times New Roman" w:hAnsi="Times New Roman"/>
          <w:szCs w:val="24"/>
        </w:rPr>
      </w:pPr>
      <w:r w:rsidRPr="000A29CC">
        <w:rPr>
          <w:rFonts w:ascii="Times New Roman" w:hAnsi="Times New Roman"/>
          <w:szCs w:val="24"/>
        </w:rPr>
        <w:t>“integrazione regolamento di istituto; misure di prevenzione e contenimento del coronavirus – IIS Oriani Mazzini – sede di Viale Liguria A.S. 2021/22”</w:t>
      </w:r>
    </w:p>
    <w:p w14:paraId="3E684430" w14:textId="1FCD33E4" w:rsidR="00D36BC4" w:rsidRDefault="00D36BC4" w:rsidP="00D36BC4">
      <w:pPr>
        <w:numPr>
          <w:ilvl w:val="0"/>
          <w:numId w:val="34"/>
        </w:numPr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Integrazione al regolamento di disciplina </w:t>
      </w:r>
    </w:p>
    <w:p w14:paraId="04CEEBEC" w14:textId="2CFF47C8" w:rsidR="000A29CC" w:rsidRDefault="00276D16" w:rsidP="00276D16">
      <w:pPr>
        <w:ind w:left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="00E91E36">
        <w:rPr>
          <w:rFonts w:ascii="Times New Roman" w:hAnsi="Times New Roman"/>
          <w:szCs w:val="24"/>
        </w:rPr>
        <w:t xml:space="preserve">un documento per ciascuna delle tre sedi (via </w:t>
      </w:r>
      <w:proofErr w:type="spellStart"/>
      <w:r w:rsidR="00E91E36">
        <w:rPr>
          <w:rFonts w:ascii="Times New Roman" w:hAnsi="Times New Roman"/>
          <w:szCs w:val="24"/>
        </w:rPr>
        <w:t>Zante</w:t>
      </w:r>
      <w:proofErr w:type="spellEnd"/>
      <w:r w:rsidR="00E91E36">
        <w:rPr>
          <w:rFonts w:ascii="Times New Roman" w:hAnsi="Times New Roman"/>
          <w:szCs w:val="24"/>
        </w:rPr>
        <w:t>, Viale Liguria e Via Ugo Pisa)</w:t>
      </w:r>
    </w:p>
    <w:p w14:paraId="743F86E7" w14:textId="50D86EEA" w:rsidR="00D36BC4" w:rsidRPr="005739C3" w:rsidRDefault="00D36BC4" w:rsidP="00D36BC4">
      <w:pPr>
        <w:numPr>
          <w:ilvl w:val="0"/>
          <w:numId w:val="34"/>
        </w:numPr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Integrazione al patto di corresponsabilità </w:t>
      </w:r>
    </w:p>
    <w:p w14:paraId="2C4705A2" w14:textId="77777777" w:rsidR="00D36BC4" w:rsidRDefault="00D36BC4" w:rsidP="00D36BC4">
      <w:pPr>
        <w:numPr>
          <w:ilvl w:val="0"/>
          <w:numId w:val="34"/>
        </w:numPr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materia di cyberbullismo:</w:t>
      </w:r>
    </w:p>
    <w:p w14:paraId="0F7E0CEC" w14:textId="6F8F99B3" w:rsidR="00D36BC4" w:rsidRPr="00D36BC4" w:rsidRDefault="00D36BC4" w:rsidP="00276D16">
      <w:pPr>
        <w:pStyle w:val="Paragrafoelenco"/>
        <w:numPr>
          <w:ilvl w:val="0"/>
          <w:numId w:val="36"/>
        </w:numPr>
        <w:ind w:left="1134" w:hanging="283"/>
        <w:rPr>
          <w:rFonts w:ascii="Times New Roman" w:hAnsi="Times New Roman"/>
          <w:szCs w:val="24"/>
        </w:rPr>
      </w:pPr>
      <w:r w:rsidRPr="00D36BC4">
        <w:rPr>
          <w:rFonts w:ascii="Times New Roman" w:hAnsi="Times New Roman"/>
          <w:szCs w:val="24"/>
        </w:rPr>
        <w:t>approvazione Policy (Protocollo di prevenzione);</w:t>
      </w:r>
    </w:p>
    <w:p w14:paraId="65507509" w14:textId="3FC96A7F" w:rsidR="00D36BC4" w:rsidRPr="00D36BC4" w:rsidRDefault="00D36BC4" w:rsidP="00276D16">
      <w:pPr>
        <w:pStyle w:val="Paragrafoelenco"/>
        <w:numPr>
          <w:ilvl w:val="0"/>
          <w:numId w:val="36"/>
        </w:numPr>
        <w:ind w:left="1134" w:hanging="283"/>
        <w:rPr>
          <w:rFonts w:ascii="Times New Roman" w:hAnsi="Times New Roman"/>
          <w:szCs w:val="24"/>
        </w:rPr>
      </w:pPr>
      <w:r w:rsidRPr="00D36BC4">
        <w:rPr>
          <w:rFonts w:ascii="Times New Roman" w:hAnsi="Times New Roman"/>
          <w:szCs w:val="24"/>
        </w:rPr>
        <w:t>approvazione del protocollo di intervento per un primo esame nei casi acuti e di emergenza;</w:t>
      </w:r>
    </w:p>
    <w:p w14:paraId="033B5280" w14:textId="39C1F7D1" w:rsidR="004A0F57" w:rsidRPr="00276D16" w:rsidRDefault="00D36BC4" w:rsidP="004A0F57">
      <w:pPr>
        <w:pStyle w:val="Paragrafoelenco"/>
        <w:numPr>
          <w:ilvl w:val="0"/>
          <w:numId w:val="36"/>
        </w:numPr>
        <w:ind w:left="1134" w:hanging="283"/>
        <w:rPr>
          <w:rFonts w:ascii="Times New Roman" w:hAnsi="Times New Roman"/>
          <w:szCs w:val="24"/>
        </w:rPr>
      </w:pPr>
      <w:r w:rsidRPr="00D36BC4">
        <w:rPr>
          <w:rFonts w:ascii="Times New Roman" w:hAnsi="Times New Roman"/>
          <w:szCs w:val="24"/>
        </w:rPr>
        <w:t>Modello per segnalare episodi di bullismo sul web o sui social network e chiedere l’intervento del Garante per la protezione dei dati personali</w:t>
      </w:r>
    </w:p>
    <w:p w14:paraId="70BE3C4A" w14:textId="4552E8E5" w:rsidR="0003294B" w:rsidRDefault="0003294B" w:rsidP="00242A5A">
      <w:pPr>
        <w:numPr>
          <w:ilvl w:val="0"/>
          <w:numId w:val="34"/>
        </w:numPr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Approvazione PTOF</w:t>
      </w:r>
    </w:p>
    <w:p w14:paraId="391F9211" w14:textId="4FC26C36" w:rsidR="00242A5A" w:rsidRPr="00242A5A" w:rsidRDefault="00242A5A" w:rsidP="00242A5A">
      <w:pPr>
        <w:numPr>
          <w:ilvl w:val="0"/>
          <w:numId w:val="34"/>
        </w:numPr>
        <w:ind w:left="0" w:firstLine="0"/>
        <w:rPr>
          <w:rFonts w:ascii="Times New Roman" w:hAnsi="Times New Roman"/>
          <w:szCs w:val="24"/>
        </w:rPr>
      </w:pPr>
      <w:r w:rsidRPr="00242A5A">
        <w:rPr>
          <w:rFonts w:ascii="Times New Roman" w:hAnsi="Times New Roman"/>
          <w:szCs w:val="24"/>
        </w:rPr>
        <w:t>Varie ed eventuali</w:t>
      </w:r>
    </w:p>
    <w:p w14:paraId="0B3369E0" w14:textId="77777777" w:rsidR="00242A5A" w:rsidRPr="00242A5A" w:rsidRDefault="00242A5A" w:rsidP="00242A5A">
      <w:pPr>
        <w:rPr>
          <w:rFonts w:ascii="Times New Roman" w:hAnsi="Times New Roman"/>
          <w:szCs w:val="24"/>
        </w:rPr>
      </w:pPr>
    </w:p>
    <w:p w14:paraId="6F5888FA" w14:textId="77777777" w:rsidR="00242A5A" w:rsidRPr="002A2B26" w:rsidRDefault="00242A5A" w:rsidP="00242A5A">
      <w:pPr>
        <w:jc w:val="center"/>
        <w:rPr>
          <w:rFonts w:ascii="Times New Roman" w:hAnsi="Times New Roman"/>
        </w:rPr>
      </w:pPr>
      <w:r w:rsidRPr="002A2B26">
        <w:rPr>
          <w:rFonts w:ascii="Times New Roman" w:hAnsi="Times New Roman"/>
        </w:rPr>
        <w:t>Il Dirigente Scolastico</w:t>
      </w:r>
    </w:p>
    <w:p w14:paraId="328BDB0D" w14:textId="77777777" w:rsidR="00242A5A" w:rsidRPr="002A2B26" w:rsidRDefault="00242A5A" w:rsidP="00242A5A">
      <w:pPr>
        <w:jc w:val="center"/>
        <w:rPr>
          <w:rFonts w:ascii="Times New Roman" w:hAnsi="Times New Roman"/>
        </w:rPr>
      </w:pPr>
      <w:r w:rsidRPr="002A2B26">
        <w:rPr>
          <w:rFonts w:ascii="Times New Roman" w:hAnsi="Times New Roman"/>
        </w:rPr>
        <w:t xml:space="preserve">Prof.ssa </w:t>
      </w:r>
      <w:r>
        <w:rPr>
          <w:rFonts w:ascii="Times New Roman" w:hAnsi="Times New Roman"/>
        </w:rPr>
        <w:t>Daniela Vigliotti</w:t>
      </w:r>
    </w:p>
    <w:p w14:paraId="3A5F61DB" w14:textId="77777777" w:rsidR="00242A5A" w:rsidRPr="002A2B26" w:rsidRDefault="00242A5A" w:rsidP="00242A5A">
      <w:pPr>
        <w:jc w:val="center"/>
        <w:rPr>
          <w:rFonts w:ascii="Times New Roman" w:hAnsi="Times New Roman"/>
        </w:rPr>
      </w:pPr>
      <w:r w:rsidRPr="002A2B26">
        <w:rPr>
          <w:rFonts w:ascii="Times New Roman" w:hAnsi="Times New Roman"/>
        </w:rPr>
        <w:t>(Firma autografa sostituita a mezzo</w:t>
      </w:r>
    </w:p>
    <w:p w14:paraId="7839EA1E" w14:textId="77777777" w:rsidR="00242A5A" w:rsidRPr="002A2B26" w:rsidRDefault="00242A5A" w:rsidP="00242A5A">
      <w:pPr>
        <w:jc w:val="center"/>
      </w:pPr>
      <w:r w:rsidRPr="002A2B26">
        <w:rPr>
          <w:rFonts w:ascii="Times New Roman" w:hAnsi="Times New Roman"/>
        </w:rPr>
        <w:t>stampa ai sensi dell'art. 3 comma 2 del D.L. 39/93</w:t>
      </w:r>
    </w:p>
    <w:p w14:paraId="51617F12" w14:textId="77777777" w:rsidR="00F37B9A" w:rsidRPr="00591B94" w:rsidRDefault="00F37B9A" w:rsidP="00F37B9A">
      <w:pPr>
        <w:tabs>
          <w:tab w:val="center" w:pos="5954"/>
          <w:tab w:val="right" w:pos="9071"/>
        </w:tabs>
        <w:rPr>
          <w:rFonts w:ascii="Times New Roman" w:hAnsi="Times New Roman"/>
          <w:sz w:val="16"/>
          <w:szCs w:val="16"/>
        </w:rPr>
      </w:pPr>
    </w:p>
    <w:sectPr w:rsidR="00F37B9A" w:rsidRPr="00591B94" w:rsidSect="00FE7788">
      <w:headerReference w:type="default" r:id="rId8"/>
      <w:footerReference w:type="default" r:id="rId9"/>
      <w:pgSz w:w="11907" w:h="16840"/>
      <w:pgMar w:top="284" w:right="1418" w:bottom="284" w:left="1418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F57A8" w14:textId="77777777" w:rsidR="008A477A" w:rsidRDefault="008A477A">
      <w:r>
        <w:separator/>
      </w:r>
    </w:p>
  </w:endnote>
  <w:endnote w:type="continuationSeparator" w:id="0">
    <w:p w14:paraId="78137651" w14:textId="77777777" w:rsidR="008A477A" w:rsidRDefault="008A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2693"/>
      <w:gridCol w:w="2694"/>
      <w:gridCol w:w="2835"/>
      <w:gridCol w:w="1275"/>
    </w:tblGrid>
    <w:tr w:rsidR="0082452A" w14:paraId="10E381B1" w14:textId="77777777">
      <w:tc>
        <w:tcPr>
          <w:tcW w:w="851" w:type="dxa"/>
        </w:tcPr>
        <w:p w14:paraId="74519C45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14:paraId="79E4F5B4" w14:textId="77777777"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14:paraId="5FB2F74B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14:paraId="6FC5F0A7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14:paraId="17AE32E7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 w14:paraId="0409F628" w14:textId="77777777">
      <w:tc>
        <w:tcPr>
          <w:tcW w:w="851" w:type="dxa"/>
          <w:vAlign w:val="center"/>
        </w:tcPr>
        <w:p w14:paraId="02F31881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14:paraId="42FFBEFE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14:paraId="684EDD9B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 xml:space="preserve">Via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Zante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34987128" w14:textId="77777777" w:rsidR="0082452A" w:rsidRDefault="008C76EE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</w:t>
          </w:r>
        </w:p>
        <w:p w14:paraId="5739C9F2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14:paraId="5F052E84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14:paraId="64D6637B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0FB3443F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6B4DE134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14:paraId="25C56A33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14:paraId="2187E5FE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14:paraId="758F1557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0D32A32B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14:paraId="6AAA6623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14:paraId="261D2B6D" w14:textId="77777777"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14:paraId="4817BEDA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14:paraId="52018B42" w14:textId="77777777" w:rsidR="0082452A" w:rsidRDefault="0082452A">
          <w:pPr>
            <w:jc w:val="center"/>
            <w:rPr>
              <w:b/>
              <w:sz w:val="16"/>
            </w:rPr>
          </w:pPr>
        </w:p>
        <w:p w14:paraId="2048498E" w14:textId="77777777" w:rsidR="0082452A" w:rsidRDefault="0082452A" w:rsidP="003210B5">
          <w:pPr>
            <w:rPr>
              <w:sz w:val="16"/>
            </w:rPr>
          </w:pPr>
        </w:p>
        <w:p w14:paraId="103A999E" w14:textId="77777777" w:rsidR="0082452A" w:rsidRDefault="0082452A" w:rsidP="003210B5">
          <w:pPr>
            <w:rPr>
              <w:sz w:val="16"/>
            </w:rPr>
          </w:pPr>
        </w:p>
        <w:p w14:paraId="3323EB63" w14:textId="77777777" w:rsidR="0082452A" w:rsidRPr="003210B5" w:rsidRDefault="0082452A" w:rsidP="003210B5">
          <w:pPr>
            <w:rPr>
              <w:sz w:val="16"/>
            </w:rPr>
          </w:pPr>
        </w:p>
      </w:tc>
    </w:tr>
  </w:tbl>
  <w:p w14:paraId="0D35110F" w14:textId="77777777" w:rsidR="0082452A" w:rsidRDefault="008245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4FEEE" w14:textId="77777777" w:rsidR="008A477A" w:rsidRDefault="008A477A">
      <w:r>
        <w:separator/>
      </w:r>
    </w:p>
  </w:footnote>
  <w:footnote w:type="continuationSeparator" w:id="0">
    <w:p w14:paraId="280D3D21" w14:textId="77777777" w:rsidR="008A477A" w:rsidRDefault="008A4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E111D" w14:textId="28301907" w:rsidR="0082452A" w:rsidRDefault="002E59F1">
    <w:pPr>
      <w:tabs>
        <w:tab w:val="left" w:pos="6804"/>
      </w:tabs>
      <w:jc w:val="center"/>
      <w:rPr>
        <w:sz w:val="17"/>
      </w:rPr>
    </w:pPr>
    <w:r>
      <w:rPr>
        <w:noProof/>
        <w:sz w:val="17"/>
      </w:rPr>
      <w:drawing>
        <wp:inline distT="0" distB="0" distL="0" distR="0" wp14:anchorId="048A7E7B" wp14:editId="1EFB426D">
          <wp:extent cx="259080" cy="274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035FFA" w14:textId="77777777" w:rsidR="0082452A" w:rsidRDefault="0082452A">
    <w:pPr>
      <w:pStyle w:val="Didascalia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MINISTERO DELL’ISTRUZIONE, DELL’UNIVERSITA’ E DELLA RICERCA</w:t>
    </w:r>
  </w:p>
  <w:p w14:paraId="5285B683" w14:textId="77777777" w:rsidR="0082452A" w:rsidRDefault="0082452A">
    <w:pPr>
      <w:pStyle w:val="Titolo6"/>
      <w:rPr>
        <w:rFonts w:ascii="Arial" w:hAnsi="Arial"/>
        <w:sz w:val="16"/>
      </w:rPr>
    </w:pPr>
    <w:r>
      <w:rPr>
        <w:rFonts w:ascii="Arial" w:hAnsi="Arial"/>
        <w:sz w:val="16"/>
      </w:rPr>
      <w:t xml:space="preserve">UFFICIO SCOLASTICO REGIONALE PER </w:t>
    </w:r>
    <w:smartTag w:uri="urn:schemas-microsoft-com:office:smarttags" w:element="PersonName">
      <w:smartTagPr>
        <w:attr w:name="ProductID" w:val="LA LOMBARDIA"/>
      </w:smartTagPr>
      <w:r>
        <w:rPr>
          <w:rFonts w:ascii="Arial" w:hAnsi="Arial"/>
          <w:sz w:val="16"/>
        </w:rPr>
        <w:t>LA LOMBARDIA</w:t>
      </w:r>
    </w:smartTag>
  </w:p>
  <w:p w14:paraId="6EB79E5F" w14:textId="77777777" w:rsidR="0082452A" w:rsidRDefault="0082452A">
    <w:pPr>
      <w:pStyle w:val="Didascalia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ISTITUTO DI ISTRUZIONE SUPERIORE STATALE</w:t>
    </w:r>
  </w:p>
  <w:p w14:paraId="15439A1A" w14:textId="77777777" w:rsidR="0082452A" w:rsidRDefault="0082452A">
    <w:pPr>
      <w:pStyle w:val="Titolo1"/>
      <w:rPr>
        <w:rFonts w:ascii="Arial" w:hAnsi="Arial"/>
        <w:sz w:val="24"/>
      </w:rPr>
    </w:pPr>
    <w:r>
      <w:rPr>
        <w:rFonts w:ascii="Arial" w:hAnsi="Arial"/>
        <w:sz w:val="24"/>
      </w:rPr>
      <w:t>“ORIANI-MAZZINI”</w:t>
    </w: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536"/>
      <w:gridCol w:w="4536"/>
    </w:tblGrid>
    <w:tr w:rsidR="0082452A" w14:paraId="4D2B59DB" w14:textId="77777777">
      <w:trPr>
        <w:trHeight w:val="234"/>
      </w:trPr>
      <w:tc>
        <w:tcPr>
          <w:tcW w:w="9072" w:type="dxa"/>
          <w:gridSpan w:val="2"/>
          <w:vAlign w:val="center"/>
        </w:tcPr>
        <w:p w14:paraId="5D7B8706" w14:textId="77777777" w:rsidR="00D25571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 xml:space="preserve">Istituto Professionale di Stato per i Servizi commerciali e per i Servizi </w:t>
          </w:r>
          <w:proofErr w:type="gramStart"/>
          <w:r>
            <w:rPr>
              <w:rFonts w:ascii="Arial" w:hAnsi="Arial"/>
              <w:sz w:val="18"/>
            </w:rPr>
            <w:t>socio-sanitari</w:t>
          </w:r>
          <w:proofErr w:type="gramEnd"/>
        </w:p>
        <w:p w14:paraId="66F7D821" w14:textId="77777777" w:rsidR="0082452A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</w:tr>
    <w:tr w:rsidR="0082452A" w14:paraId="41E9EE2F" w14:textId="77777777">
      <w:trPr>
        <w:trHeight w:val="142"/>
      </w:trPr>
      <w:tc>
        <w:tcPr>
          <w:tcW w:w="9072" w:type="dxa"/>
          <w:gridSpan w:val="2"/>
          <w:tcBorders>
            <w:bottom w:val="single" w:sz="4" w:space="0" w:color="auto"/>
          </w:tcBorders>
          <w:vAlign w:val="center"/>
        </w:tcPr>
        <w:p w14:paraId="132307AB" w14:textId="77777777" w:rsidR="0082452A" w:rsidRDefault="0082452A">
          <w:pPr>
            <w:jc w:val="center"/>
            <w:rPr>
              <w:rFonts w:ascii="Arial" w:hAnsi="Arial"/>
              <w:sz w:val="16"/>
            </w:rPr>
          </w:pPr>
        </w:p>
      </w:tc>
    </w:tr>
    <w:tr w:rsidR="0082452A" w14:paraId="27C246C4" w14:textId="77777777">
      <w:trPr>
        <w:trHeight w:val="22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634A5B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fiscale: 80124410152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285142" w14:textId="2950FE06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SITO SCUOLA: www.orianimazzini.</w:t>
          </w:r>
          <w:r w:rsidR="00250104">
            <w:rPr>
              <w:rFonts w:ascii="Arial" w:hAnsi="Arial"/>
              <w:sz w:val="14"/>
            </w:rPr>
            <w:t>edu</w:t>
          </w:r>
          <w:r>
            <w:rPr>
              <w:rFonts w:ascii="Arial" w:hAnsi="Arial"/>
              <w:sz w:val="14"/>
            </w:rPr>
            <w:t>.it</w:t>
          </w:r>
        </w:p>
      </w:tc>
    </w:tr>
    <w:tr w:rsidR="0082452A" w14:paraId="32DF3551" w14:textId="77777777">
      <w:trPr>
        <w:trHeight w:val="39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21955B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meccanografico: MIIS059003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6BC131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 Professionale: MIRC059012</w:t>
          </w:r>
        </w:p>
      </w:tc>
    </w:tr>
  </w:tbl>
  <w:p w14:paraId="380D26F7" w14:textId="77777777" w:rsidR="0082452A" w:rsidRDefault="0082452A">
    <w:pPr>
      <w:rPr>
        <w:rFonts w:ascii="Arial" w:hAnsi="Arial"/>
        <w:sz w:val="16"/>
      </w:rPr>
    </w:pPr>
  </w:p>
  <w:p w14:paraId="6B9C9098" w14:textId="77777777"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14:paraId="70640044" w14:textId="77777777" w:rsidR="0082452A" w:rsidRDefault="0082452A">
    <w:pPr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6933B4B"/>
    <w:multiLevelType w:val="hybridMultilevel"/>
    <w:tmpl w:val="F54637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B012BA"/>
    <w:multiLevelType w:val="hybridMultilevel"/>
    <w:tmpl w:val="B290B0E6"/>
    <w:lvl w:ilvl="0" w:tplc="2BE44566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76004"/>
    <w:multiLevelType w:val="hybridMultilevel"/>
    <w:tmpl w:val="8FFE9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243BE"/>
    <w:multiLevelType w:val="hybridMultilevel"/>
    <w:tmpl w:val="BB16C224"/>
    <w:lvl w:ilvl="0" w:tplc="3CC0200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E3D32B5"/>
    <w:multiLevelType w:val="hybridMultilevel"/>
    <w:tmpl w:val="2212865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2" w15:restartNumberingAfterBreak="0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9"/>
  </w:num>
  <w:num w:numId="4">
    <w:abstractNumId w:val="26"/>
  </w:num>
  <w:num w:numId="5">
    <w:abstractNumId w:val="1"/>
  </w:num>
  <w:num w:numId="6">
    <w:abstractNumId w:val="24"/>
  </w:num>
  <w:num w:numId="7">
    <w:abstractNumId w:val="16"/>
  </w:num>
  <w:num w:numId="8">
    <w:abstractNumId w:val="22"/>
  </w:num>
  <w:num w:numId="9">
    <w:abstractNumId w:val="32"/>
  </w:num>
  <w:num w:numId="10">
    <w:abstractNumId w:val="2"/>
  </w:num>
  <w:num w:numId="11">
    <w:abstractNumId w:val="23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34"/>
  </w:num>
  <w:num w:numId="15">
    <w:abstractNumId w:val="31"/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1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10"/>
  </w:num>
  <w:num w:numId="33">
    <w:abstractNumId w:val="18"/>
  </w:num>
  <w:num w:numId="34">
    <w:abstractNumId w:val="5"/>
  </w:num>
  <w:num w:numId="35">
    <w:abstractNumId w:val="0"/>
  </w:num>
  <w:num w:numId="36">
    <w:abstractNumId w:val="12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activeWritingStyle w:appName="MSWord" w:lang="it-IT" w:vendorID="3" w:dllVersion="513" w:checkStyle="1"/>
  <w:activeWritingStyle w:appName="MSWord" w:lang="it-IT" w:vendorID="3" w:dllVersion="517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20"/>
    <w:rsid w:val="000172FB"/>
    <w:rsid w:val="00023432"/>
    <w:rsid w:val="0003294B"/>
    <w:rsid w:val="0005633C"/>
    <w:rsid w:val="000671AF"/>
    <w:rsid w:val="00080A98"/>
    <w:rsid w:val="00084DA9"/>
    <w:rsid w:val="000876C9"/>
    <w:rsid w:val="0009009B"/>
    <w:rsid w:val="0009361E"/>
    <w:rsid w:val="00093DEF"/>
    <w:rsid w:val="00096EB6"/>
    <w:rsid w:val="000A13EE"/>
    <w:rsid w:val="000A29CC"/>
    <w:rsid w:val="000A2C7B"/>
    <w:rsid w:val="000A6DCB"/>
    <w:rsid w:val="000B4959"/>
    <w:rsid w:val="000B5915"/>
    <w:rsid w:val="000C0B2B"/>
    <w:rsid w:val="000C3DDB"/>
    <w:rsid w:val="000D1BE3"/>
    <w:rsid w:val="000D4B65"/>
    <w:rsid w:val="000D685D"/>
    <w:rsid w:val="001063CF"/>
    <w:rsid w:val="00113FAA"/>
    <w:rsid w:val="0012310F"/>
    <w:rsid w:val="001520DF"/>
    <w:rsid w:val="001774B8"/>
    <w:rsid w:val="00177956"/>
    <w:rsid w:val="001830E2"/>
    <w:rsid w:val="00184BCF"/>
    <w:rsid w:val="001909CE"/>
    <w:rsid w:val="00190F28"/>
    <w:rsid w:val="00195C6A"/>
    <w:rsid w:val="001C39E9"/>
    <w:rsid w:val="001F3CD5"/>
    <w:rsid w:val="00202C80"/>
    <w:rsid w:val="00214355"/>
    <w:rsid w:val="00241E45"/>
    <w:rsid w:val="00242A5A"/>
    <w:rsid w:val="0024658A"/>
    <w:rsid w:val="00250104"/>
    <w:rsid w:val="00251357"/>
    <w:rsid w:val="002538E7"/>
    <w:rsid w:val="002614FB"/>
    <w:rsid w:val="002615A9"/>
    <w:rsid w:val="00276D16"/>
    <w:rsid w:val="00294E97"/>
    <w:rsid w:val="002A7308"/>
    <w:rsid w:val="002B0733"/>
    <w:rsid w:val="002B1A5D"/>
    <w:rsid w:val="002C0476"/>
    <w:rsid w:val="002C163E"/>
    <w:rsid w:val="002D2F21"/>
    <w:rsid w:val="002E2212"/>
    <w:rsid w:val="002E4720"/>
    <w:rsid w:val="002E59F1"/>
    <w:rsid w:val="002E5D88"/>
    <w:rsid w:val="002F1485"/>
    <w:rsid w:val="0030540D"/>
    <w:rsid w:val="00307815"/>
    <w:rsid w:val="003210B5"/>
    <w:rsid w:val="00324EF8"/>
    <w:rsid w:val="00331F4C"/>
    <w:rsid w:val="00334912"/>
    <w:rsid w:val="00335A1D"/>
    <w:rsid w:val="00350955"/>
    <w:rsid w:val="00364BAE"/>
    <w:rsid w:val="0037740B"/>
    <w:rsid w:val="00385464"/>
    <w:rsid w:val="00390D8B"/>
    <w:rsid w:val="00391C22"/>
    <w:rsid w:val="003971A2"/>
    <w:rsid w:val="003A20B1"/>
    <w:rsid w:val="003B0D6A"/>
    <w:rsid w:val="003B787A"/>
    <w:rsid w:val="003C5220"/>
    <w:rsid w:val="003C790A"/>
    <w:rsid w:val="003D62EE"/>
    <w:rsid w:val="003F2D97"/>
    <w:rsid w:val="003F48E4"/>
    <w:rsid w:val="003F5D10"/>
    <w:rsid w:val="0040683B"/>
    <w:rsid w:val="00413690"/>
    <w:rsid w:val="004155F0"/>
    <w:rsid w:val="00444E35"/>
    <w:rsid w:val="00464CAC"/>
    <w:rsid w:val="00473651"/>
    <w:rsid w:val="004A0F57"/>
    <w:rsid w:val="004A7E9B"/>
    <w:rsid w:val="004B3935"/>
    <w:rsid w:val="004B571B"/>
    <w:rsid w:val="004D1A8E"/>
    <w:rsid w:val="004E7C19"/>
    <w:rsid w:val="005009D3"/>
    <w:rsid w:val="00502F3C"/>
    <w:rsid w:val="00506D11"/>
    <w:rsid w:val="005136C6"/>
    <w:rsid w:val="005150BA"/>
    <w:rsid w:val="0051760C"/>
    <w:rsid w:val="00523C80"/>
    <w:rsid w:val="00530806"/>
    <w:rsid w:val="005414D7"/>
    <w:rsid w:val="005435A1"/>
    <w:rsid w:val="00550D38"/>
    <w:rsid w:val="00554157"/>
    <w:rsid w:val="00560B65"/>
    <w:rsid w:val="005739C3"/>
    <w:rsid w:val="00583521"/>
    <w:rsid w:val="005841E6"/>
    <w:rsid w:val="00591B94"/>
    <w:rsid w:val="005A22B5"/>
    <w:rsid w:val="005B1107"/>
    <w:rsid w:val="005C74B8"/>
    <w:rsid w:val="005C77F2"/>
    <w:rsid w:val="005D7C49"/>
    <w:rsid w:val="005E2A16"/>
    <w:rsid w:val="005E7948"/>
    <w:rsid w:val="005F5AEF"/>
    <w:rsid w:val="00602170"/>
    <w:rsid w:val="00615E74"/>
    <w:rsid w:val="006248A7"/>
    <w:rsid w:val="00626AE2"/>
    <w:rsid w:val="00641C09"/>
    <w:rsid w:val="00644F94"/>
    <w:rsid w:val="00647886"/>
    <w:rsid w:val="00655CE9"/>
    <w:rsid w:val="00665312"/>
    <w:rsid w:val="00665DAE"/>
    <w:rsid w:val="00672ADA"/>
    <w:rsid w:val="006735FB"/>
    <w:rsid w:val="0067471C"/>
    <w:rsid w:val="0067582F"/>
    <w:rsid w:val="006A3F60"/>
    <w:rsid w:val="006A6867"/>
    <w:rsid w:val="006B1BBC"/>
    <w:rsid w:val="006B4B71"/>
    <w:rsid w:val="006C51E5"/>
    <w:rsid w:val="006D4418"/>
    <w:rsid w:val="006E2D60"/>
    <w:rsid w:val="006E30A5"/>
    <w:rsid w:val="006F17F3"/>
    <w:rsid w:val="006F4001"/>
    <w:rsid w:val="006F5482"/>
    <w:rsid w:val="006F6E86"/>
    <w:rsid w:val="00703277"/>
    <w:rsid w:val="00704E27"/>
    <w:rsid w:val="0071556D"/>
    <w:rsid w:val="00720494"/>
    <w:rsid w:val="00721975"/>
    <w:rsid w:val="00725AFD"/>
    <w:rsid w:val="00773F68"/>
    <w:rsid w:val="00785DD9"/>
    <w:rsid w:val="00790FA4"/>
    <w:rsid w:val="007A5970"/>
    <w:rsid w:val="007B1DC1"/>
    <w:rsid w:val="007C2B9B"/>
    <w:rsid w:val="007D6120"/>
    <w:rsid w:val="007E7DC8"/>
    <w:rsid w:val="007F6290"/>
    <w:rsid w:val="00800558"/>
    <w:rsid w:val="00813803"/>
    <w:rsid w:val="00822560"/>
    <w:rsid w:val="0082452A"/>
    <w:rsid w:val="008272BB"/>
    <w:rsid w:val="008400FA"/>
    <w:rsid w:val="00841AB1"/>
    <w:rsid w:val="00842CF2"/>
    <w:rsid w:val="00842D8B"/>
    <w:rsid w:val="00853246"/>
    <w:rsid w:val="0085431F"/>
    <w:rsid w:val="00864D39"/>
    <w:rsid w:val="008738AB"/>
    <w:rsid w:val="0088332A"/>
    <w:rsid w:val="00896E17"/>
    <w:rsid w:val="008A0174"/>
    <w:rsid w:val="008A16D1"/>
    <w:rsid w:val="008A1CFB"/>
    <w:rsid w:val="008A470A"/>
    <w:rsid w:val="008A477A"/>
    <w:rsid w:val="008A4A7C"/>
    <w:rsid w:val="008C76EE"/>
    <w:rsid w:val="008E0AEA"/>
    <w:rsid w:val="008E6273"/>
    <w:rsid w:val="008F251B"/>
    <w:rsid w:val="00900036"/>
    <w:rsid w:val="00911B15"/>
    <w:rsid w:val="00924727"/>
    <w:rsid w:val="0094393D"/>
    <w:rsid w:val="0095363E"/>
    <w:rsid w:val="00967F5B"/>
    <w:rsid w:val="009707F2"/>
    <w:rsid w:val="00975103"/>
    <w:rsid w:val="0098060A"/>
    <w:rsid w:val="0098070D"/>
    <w:rsid w:val="00980D7A"/>
    <w:rsid w:val="00985D54"/>
    <w:rsid w:val="009A2AC7"/>
    <w:rsid w:val="009B107F"/>
    <w:rsid w:val="009C328D"/>
    <w:rsid w:val="009C7361"/>
    <w:rsid w:val="009D19C4"/>
    <w:rsid w:val="009D5B56"/>
    <w:rsid w:val="009E7E2B"/>
    <w:rsid w:val="009F640D"/>
    <w:rsid w:val="00A015C7"/>
    <w:rsid w:val="00A02E74"/>
    <w:rsid w:val="00A14399"/>
    <w:rsid w:val="00A15CB6"/>
    <w:rsid w:val="00A2759D"/>
    <w:rsid w:val="00A4745A"/>
    <w:rsid w:val="00A61282"/>
    <w:rsid w:val="00A71917"/>
    <w:rsid w:val="00A72533"/>
    <w:rsid w:val="00A731C2"/>
    <w:rsid w:val="00A80A30"/>
    <w:rsid w:val="00A95F24"/>
    <w:rsid w:val="00A975C2"/>
    <w:rsid w:val="00AA0445"/>
    <w:rsid w:val="00AA0C8A"/>
    <w:rsid w:val="00AA204F"/>
    <w:rsid w:val="00AA721A"/>
    <w:rsid w:val="00AB3581"/>
    <w:rsid w:val="00AD3CB5"/>
    <w:rsid w:val="00AE3844"/>
    <w:rsid w:val="00AF0654"/>
    <w:rsid w:val="00B121E8"/>
    <w:rsid w:val="00B12663"/>
    <w:rsid w:val="00B12852"/>
    <w:rsid w:val="00B17CFD"/>
    <w:rsid w:val="00B37EA5"/>
    <w:rsid w:val="00B467BE"/>
    <w:rsid w:val="00B634E8"/>
    <w:rsid w:val="00B63546"/>
    <w:rsid w:val="00B6596F"/>
    <w:rsid w:val="00B74DB9"/>
    <w:rsid w:val="00BA2007"/>
    <w:rsid w:val="00BB3285"/>
    <w:rsid w:val="00BB4E49"/>
    <w:rsid w:val="00BB543B"/>
    <w:rsid w:val="00BC6488"/>
    <w:rsid w:val="00BD0A6A"/>
    <w:rsid w:val="00BD5A34"/>
    <w:rsid w:val="00BE5715"/>
    <w:rsid w:val="00BE7E46"/>
    <w:rsid w:val="00BF0287"/>
    <w:rsid w:val="00BF1765"/>
    <w:rsid w:val="00C0650D"/>
    <w:rsid w:val="00C103B2"/>
    <w:rsid w:val="00C20784"/>
    <w:rsid w:val="00C2590A"/>
    <w:rsid w:val="00C561B3"/>
    <w:rsid w:val="00C66CE2"/>
    <w:rsid w:val="00C753AD"/>
    <w:rsid w:val="00CB41BD"/>
    <w:rsid w:val="00CC57D0"/>
    <w:rsid w:val="00CD4707"/>
    <w:rsid w:val="00CF0704"/>
    <w:rsid w:val="00CF1B77"/>
    <w:rsid w:val="00CF1CF8"/>
    <w:rsid w:val="00D0426E"/>
    <w:rsid w:val="00D05620"/>
    <w:rsid w:val="00D0629C"/>
    <w:rsid w:val="00D1082C"/>
    <w:rsid w:val="00D12862"/>
    <w:rsid w:val="00D1403A"/>
    <w:rsid w:val="00D14C06"/>
    <w:rsid w:val="00D25571"/>
    <w:rsid w:val="00D27834"/>
    <w:rsid w:val="00D36BC4"/>
    <w:rsid w:val="00D44ACF"/>
    <w:rsid w:val="00D5648C"/>
    <w:rsid w:val="00D702ED"/>
    <w:rsid w:val="00D74FC2"/>
    <w:rsid w:val="00D80709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DF7AF2"/>
    <w:rsid w:val="00E1054A"/>
    <w:rsid w:val="00E134D0"/>
    <w:rsid w:val="00E13808"/>
    <w:rsid w:val="00E15729"/>
    <w:rsid w:val="00E178D5"/>
    <w:rsid w:val="00E25872"/>
    <w:rsid w:val="00E34AB4"/>
    <w:rsid w:val="00E43E77"/>
    <w:rsid w:val="00E460C3"/>
    <w:rsid w:val="00E468B3"/>
    <w:rsid w:val="00E52A27"/>
    <w:rsid w:val="00E52DDA"/>
    <w:rsid w:val="00E6102E"/>
    <w:rsid w:val="00E65109"/>
    <w:rsid w:val="00E707B5"/>
    <w:rsid w:val="00E72EFF"/>
    <w:rsid w:val="00E90C24"/>
    <w:rsid w:val="00E91E36"/>
    <w:rsid w:val="00E9297F"/>
    <w:rsid w:val="00EA033E"/>
    <w:rsid w:val="00EA0BAE"/>
    <w:rsid w:val="00EA3873"/>
    <w:rsid w:val="00EA3F0B"/>
    <w:rsid w:val="00EA485F"/>
    <w:rsid w:val="00EA62A9"/>
    <w:rsid w:val="00EB236C"/>
    <w:rsid w:val="00EB4E29"/>
    <w:rsid w:val="00ED1114"/>
    <w:rsid w:val="00EF40F6"/>
    <w:rsid w:val="00F04E80"/>
    <w:rsid w:val="00F37B9A"/>
    <w:rsid w:val="00F45F0A"/>
    <w:rsid w:val="00F50183"/>
    <w:rsid w:val="00F5780B"/>
    <w:rsid w:val="00F73DDA"/>
    <w:rsid w:val="00F861B6"/>
    <w:rsid w:val="00FA0AEA"/>
    <w:rsid w:val="00FA5D15"/>
    <w:rsid w:val="00FB6896"/>
    <w:rsid w:val="00FB6BD8"/>
    <w:rsid w:val="00FC50F4"/>
    <w:rsid w:val="00FE25CF"/>
    <w:rsid w:val="00FE27F9"/>
    <w:rsid w:val="00FE7788"/>
    <w:rsid w:val="00FE7F60"/>
    <w:rsid w:val="00FF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830E78B"/>
  <w15:docId w15:val="{603A7572-E683-46E2-9164-B9DB1519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E7788"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rsid w:val="00FE7788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FE778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FE7788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FE7788"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FE7788"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FE7788"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FE7788"/>
    <w:pPr>
      <w:jc w:val="center"/>
    </w:pPr>
    <w:rPr>
      <w:sz w:val="28"/>
    </w:rPr>
  </w:style>
  <w:style w:type="character" w:styleId="Collegamentoipertestuale">
    <w:name w:val="Hyperlink"/>
    <w:rsid w:val="00FE7788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FE7788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</w:style>
  <w:style w:type="paragraph" w:styleId="Intestazione">
    <w:name w:val="header"/>
    <w:basedOn w:val="Normale"/>
    <w:link w:val="IntestazioneCarattere"/>
    <w:rsid w:val="00FE778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E7788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FE7788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sid w:val="00FE7788"/>
    <w:rPr>
      <w:rFonts w:cs="Tahoma"/>
      <w:sz w:val="16"/>
      <w:szCs w:val="16"/>
    </w:rPr>
  </w:style>
  <w:style w:type="paragraph" w:styleId="NormaleWeb">
    <w:name w:val="Normal (Web)"/>
    <w:basedOn w:val="Normale"/>
    <w:uiPriority w:val="99"/>
    <w:rsid w:val="00FE77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rsid w:val="00FE7788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rsid w:val="00C66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link w:val="Corpo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qFormat/>
    <w:rsid w:val="00FA0AEA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uiPriority w:val="34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  <w:style w:type="paragraph" w:styleId="Testonormale">
    <w:name w:val="Plain Text"/>
    <w:basedOn w:val="Normale"/>
    <w:link w:val="TestonormaleCarattere"/>
    <w:uiPriority w:val="99"/>
    <w:unhideWhenUsed/>
    <w:rsid w:val="00DF7AF2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F7AF2"/>
    <w:rPr>
      <w:rFonts w:ascii="Consolas" w:eastAsia="Calibri" w:hAnsi="Consolas"/>
      <w:sz w:val="21"/>
      <w:szCs w:val="21"/>
      <w:lang w:eastAsia="en-US"/>
    </w:rPr>
  </w:style>
  <w:style w:type="character" w:styleId="Enfasigrassetto">
    <w:name w:val="Strong"/>
    <w:uiPriority w:val="22"/>
    <w:qFormat/>
    <w:rsid w:val="00D44A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e01\Desktop\carta%20intestata%20autorizzata%20DV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3DF7A-904F-4959-9794-53417818E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autorizzata DV.dotx</Template>
  <TotalTime>3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STATALE</Company>
  <LinksUpToDate>false</LinksUpToDate>
  <CharactersWithSpaces>2510</CharactersWithSpaces>
  <SharedDoc>false</SharedDoc>
  <HLinks>
    <vt:vector size="18" baseType="variant"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Vice01</dc:creator>
  <cp:lastModifiedBy>Preside Daniela Vigliotti</cp:lastModifiedBy>
  <cp:revision>2</cp:revision>
  <cp:lastPrinted>2021-10-27T09:36:00Z</cp:lastPrinted>
  <dcterms:created xsi:type="dcterms:W3CDTF">2021-11-03T15:44:00Z</dcterms:created>
  <dcterms:modified xsi:type="dcterms:W3CDTF">2021-11-03T15:44:00Z</dcterms:modified>
</cp:coreProperties>
</file>