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AA2A1" w14:textId="77777777" w:rsidR="00B121E8" w:rsidRDefault="002615A9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A.S. </w:t>
      </w:r>
      <w:r w:rsidR="00B37EA5">
        <w:rPr>
          <w:rFonts w:ascii="Arial" w:hAnsi="Arial" w:cs="Arial"/>
          <w:b/>
          <w:sz w:val="22"/>
          <w:szCs w:val="22"/>
        </w:rPr>
        <w:t>2021/2022</w:t>
      </w:r>
    </w:p>
    <w:p w14:paraId="769DEC14" w14:textId="3E447E52" w:rsidR="00B121E8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DATA: </w:t>
      </w:r>
      <w:r w:rsidR="00672849">
        <w:rPr>
          <w:rFonts w:ascii="Arial" w:hAnsi="Arial" w:cs="Arial"/>
          <w:b/>
          <w:sz w:val="22"/>
          <w:szCs w:val="22"/>
        </w:rPr>
        <w:t>28</w:t>
      </w:r>
      <w:r w:rsidR="0036557E">
        <w:rPr>
          <w:rFonts w:ascii="Arial" w:hAnsi="Arial" w:cs="Arial"/>
          <w:b/>
          <w:sz w:val="22"/>
          <w:szCs w:val="22"/>
        </w:rPr>
        <w:t>/10/2021</w:t>
      </w:r>
    </w:p>
    <w:p w14:paraId="2376A331" w14:textId="2450C969" w:rsidR="00B121E8" w:rsidRDefault="00B121E8" w:rsidP="00B121E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CIRCOLARE N. </w:t>
      </w:r>
      <w:r w:rsidR="00672849">
        <w:rPr>
          <w:rFonts w:ascii="Arial" w:hAnsi="Arial" w:cs="Arial"/>
          <w:b/>
          <w:sz w:val="22"/>
          <w:szCs w:val="22"/>
        </w:rPr>
        <w:t>123</w:t>
      </w:r>
    </w:p>
    <w:p w14:paraId="7BE23163" w14:textId="5DF74DE6" w:rsidR="00B121E8" w:rsidRPr="002A7EE9" w:rsidRDefault="00B121E8" w:rsidP="002A7EE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jc w:val="both"/>
        <w:rPr>
          <w:rFonts w:ascii="Arial" w:hAnsi="Arial" w:cs="Arial"/>
          <w:b/>
          <w:sz w:val="22"/>
          <w:szCs w:val="22"/>
        </w:rPr>
      </w:pPr>
      <w:r w:rsidRPr="00D833F3">
        <w:rPr>
          <w:rFonts w:ascii="Arial" w:hAnsi="Arial" w:cs="Arial"/>
          <w:b/>
          <w:sz w:val="22"/>
          <w:szCs w:val="22"/>
        </w:rPr>
        <w:t>OGGETTO:</w:t>
      </w:r>
      <w:r w:rsidR="0036557E">
        <w:rPr>
          <w:rFonts w:ascii="Arial" w:hAnsi="Arial" w:cs="Arial"/>
          <w:b/>
          <w:sz w:val="22"/>
          <w:szCs w:val="22"/>
        </w:rPr>
        <w:t xml:space="preserve"> Distribuzione delle tessere per le fotocopie</w:t>
      </w:r>
    </w:p>
    <w:p w14:paraId="14863D72" w14:textId="77777777" w:rsidR="00FE4488" w:rsidRDefault="00FE448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14:paraId="2F8D8D24" w14:textId="59EDD80C" w:rsidR="00B121E8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Ai docenti</w:t>
      </w:r>
    </w:p>
    <w:p w14:paraId="097380C3" w14:textId="46BF0F14" w:rsidR="002A7EE9" w:rsidRDefault="002A7EE9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Agli studenti e, per il loro tramite, </w:t>
      </w:r>
      <w:r w:rsidR="0036557E">
        <w:rPr>
          <w:rFonts w:ascii="Arial" w:hAnsi="Arial" w:cs="Arial"/>
          <w:sz w:val="22"/>
          <w:szCs w:val="22"/>
        </w:rPr>
        <w:t>alle famiglie</w:t>
      </w:r>
    </w:p>
    <w:p w14:paraId="2AB24E5B" w14:textId="237A7C34" w:rsidR="0036557E" w:rsidRDefault="0036557E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personale A.T.A.</w:t>
      </w:r>
    </w:p>
    <w:p w14:paraId="646C6063" w14:textId="77777777" w:rsidR="00B121E8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DSGA</w:t>
      </w:r>
    </w:p>
    <w:p w14:paraId="2CBAACA7" w14:textId="77777777" w:rsidR="00B121E8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Loro sedi</w:t>
      </w:r>
    </w:p>
    <w:p w14:paraId="107E51B8" w14:textId="77777777" w:rsidR="00B121E8" w:rsidRPr="00861C7F" w:rsidRDefault="00B121E8" w:rsidP="00B121E8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Sito Web</w:t>
      </w:r>
    </w:p>
    <w:p w14:paraId="5911CB85" w14:textId="77777777" w:rsidR="00F37B9A" w:rsidRPr="00B121E8" w:rsidRDefault="00F37B9A" w:rsidP="00FE4488">
      <w:pPr>
        <w:tabs>
          <w:tab w:val="right" w:pos="9071"/>
        </w:tabs>
        <w:spacing w:after="240"/>
        <w:jc w:val="both"/>
        <w:rPr>
          <w:rFonts w:ascii="Arial" w:hAnsi="Arial" w:cs="Arial"/>
          <w:sz w:val="22"/>
          <w:szCs w:val="22"/>
        </w:rPr>
      </w:pPr>
    </w:p>
    <w:p w14:paraId="535758B1" w14:textId="42B2DD81" w:rsidR="00132C93" w:rsidRDefault="00672849" w:rsidP="00FE4488">
      <w:pPr>
        <w:tabs>
          <w:tab w:val="right" w:pos="709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Facendo seguito alla circolare numero 099 del giorno 1</w:t>
      </w:r>
      <w:r w:rsidR="00BF7BB6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>/10/2021, a</w:t>
      </w:r>
      <w:r w:rsidR="0036557E">
        <w:rPr>
          <w:rFonts w:ascii="Arial" w:hAnsi="Arial" w:cs="Arial"/>
          <w:sz w:val="22"/>
          <w:szCs w:val="22"/>
        </w:rPr>
        <w:t xml:space="preserve"> partire dal giorno </w:t>
      </w:r>
      <w:r>
        <w:rPr>
          <w:rFonts w:ascii="Arial" w:hAnsi="Arial" w:cs="Arial"/>
          <w:sz w:val="22"/>
          <w:szCs w:val="22"/>
        </w:rPr>
        <w:t>3/11/2021</w:t>
      </w:r>
      <w:r w:rsidR="0036557E">
        <w:rPr>
          <w:rFonts w:ascii="Arial" w:hAnsi="Arial" w:cs="Arial"/>
          <w:sz w:val="22"/>
          <w:szCs w:val="22"/>
        </w:rPr>
        <w:t xml:space="preserve"> saranno in distribuzione le tessere magnetiche </w:t>
      </w:r>
      <w:r w:rsidR="00FE4488">
        <w:rPr>
          <w:rFonts w:ascii="Arial" w:hAnsi="Arial" w:cs="Arial"/>
          <w:sz w:val="22"/>
          <w:szCs w:val="22"/>
        </w:rPr>
        <w:t xml:space="preserve">con cui poter </w:t>
      </w:r>
      <w:r w:rsidR="0036557E">
        <w:rPr>
          <w:rFonts w:ascii="Arial" w:hAnsi="Arial" w:cs="Arial"/>
          <w:sz w:val="22"/>
          <w:szCs w:val="22"/>
        </w:rPr>
        <w:t>effettuare le fotocopie presso le nuove macchine presenti nelle tre sedi.</w:t>
      </w:r>
    </w:p>
    <w:p w14:paraId="6AAA022F" w14:textId="2FAC9A05" w:rsidR="0036557E" w:rsidRDefault="0036557E" w:rsidP="00FE4488">
      <w:pPr>
        <w:tabs>
          <w:tab w:val="right" w:pos="709"/>
        </w:tabs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distribuzione avverrà secondo le seguenti modalità:</w:t>
      </w:r>
    </w:p>
    <w:p w14:paraId="6A4D7186" w14:textId="3E9F12F9" w:rsidR="00FE4488" w:rsidRDefault="00672849" w:rsidP="00FE4488">
      <w:pPr>
        <w:tabs>
          <w:tab w:val="right" w:pos="709"/>
        </w:tabs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Gli studenti</w:t>
      </w:r>
      <w:r w:rsidR="0036557E" w:rsidRPr="00FE4488">
        <w:rPr>
          <w:rFonts w:ascii="Arial" w:hAnsi="Arial" w:cs="Arial"/>
          <w:b/>
          <w:bCs/>
          <w:sz w:val="22"/>
          <w:szCs w:val="22"/>
        </w:rPr>
        <w:t>:</w:t>
      </w:r>
      <w:r w:rsidR="0036557E">
        <w:rPr>
          <w:rFonts w:ascii="Arial" w:hAnsi="Arial" w:cs="Arial"/>
          <w:sz w:val="22"/>
          <w:szCs w:val="22"/>
        </w:rPr>
        <w:t xml:space="preserve"> Potranno richiedere</w:t>
      </w:r>
      <w:r w:rsidR="00FE4488">
        <w:rPr>
          <w:rFonts w:ascii="Arial" w:hAnsi="Arial" w:cs="Arial"/>
          <w:sz w:val="22"/>
          <w:szCs w:val="22"/>
        </w:rPr>
        <w:t xml:space="preserve"> </w:t>
      </w:r>
    </w:p>
    <w:p w14:paraId="4F15876A" w14:textId="0521151F" w:rsidR="00FE4488" w:rsidRPr="00FE4488" w:rsidRDefault="00FE4488" w:rsidP="00FE4488">
      <w:pPr>
        <w:pStyle w:val="Paragrafoelenco"/>
        <w:numPr>
          <w:ilvl w:val="0"/>
          <w:numId w:val="36"/>
        </w:numPr>
        <w:tabs>
          <w:tab w:val="right" w:pos="426"/>
        </w:tabs>
        <w:ind w:hanging="578"/>
        <w:rPr>
          <w:rFonts w:ascii="Arial" w:hAnsi="Arial" w:cs="Arial"/>
          <w:sz w:val="22"/>
          <w:szCs w:val="22"/>
        </w:rPr>
      </w:pPr>
      <w:r w:rsidRPr="00FE4488">
        <w:rPr>
          <w:rFonts w:ascii="Arial" w:hAnsi="Arial" w:cs="Arial"/>
          <w:sz w:val="22"/>
          <w:szCs w:val="22"/>
        </w:rPr>
        <w:t>alla</w:t>
      </w:r>
      <w:r w:rsidR="0036557E" w:rsidRPr="00FE4488">
        <w:rPr>
          <w:rFonts w:ascii="Arial" w:hAnsi="Arial" w:cs="Arial"/>
          <w:sz w:val="22"/>
          <w:szCs w:val="22"/>
        </w:rPr>
        <w:t xml:space="preserve"> signor</w:t>
      </w:r>
      <w:r w:rsidRPr="00FE4488">
        <w:rPr>
          <w:rFonts w:ascii="Arial" w:hAnsi="Arial" w:cs="Arial"/>
          <w:sz w:val="22"/>
          <w:szCs w:val="22"/>
        </w:rPr>
        <w:t>a</w:t>
      </w:r>
      <w:r w:rsidR="0036557E" w:rsidRPr="00FE4488">
        <w:rPr>
          <w:rFonts w:ascii="Arial" w:hAnsi="Arial" w:cs="Arial"/>
          <w:sz w:val="22"/>
          <w:szCs w:val="22"/>
        </w:rPr>
        <w:t xml:space="preserve"> Giuseppina Di Paola presso viale Liguria,</w:t>
      </w:r>
    </w:p>
    <w:p w14:paraId="6EB0EB3E" w14:textId="77777777" w:rsidR="00FE4488" w:rsidRPr="00FE4488" w:rsidRDefault="00FE4488" w:rsidP="00FE4488">
      <w:pPr>
        <w:pStyle w:val="Paragrafoelenco"/>
        <w:numPr>
          <w:ilvl w:val="0"/>
          <w:numId w:val="36"/>
        </w:numPr>
        <w:tabs>
          <w:tab w:val="right" w:pos="426"/>
        </w:tabs>
        <w:ind w:hanging="578"/>
        <w:rPr>
          <w:rFonts w:ascii="Arial" w:hAnsi="Arial" w:cs="Arial"/>
          <w:sz w:val="22"/>
          <w:szCs w:val="22"/>
        </w:rPr>
      </w:pPr>
      <w:r w:rsidRPr="00FE4488">
        <w:rPr>
          <w:rFonts w:ascii="Arial" w:hAnsi="Arial" w:cs="Arial"/>
          <w:sz w:val="22"/>
          <w:szCs w:val="22"/>
        </w:rPr>
        <w:t xml:space="preserve">alla signora </w:t>
      </w:r>
      <w:r w:rsidR="0036557E" w:rsidRPr="00FE4488">
        <w:rPr>
          <w:rFonts w:ascii="Arial" w:hAnsi="Arial" w:cs="Arial"/>
          <w:sz w:val="22"/>
          <w:szCs w:val="22"/>
        </w:rPr>
        <w:t xml:space="preserve">Anna </w:t>
      </w:r>
      <w:proofErr w:type="spellStart"/>
      <w:r w:rsidR="0036557E" w:rsidRPr="00FE4488">
        <w:rPr>
          <w:rFonts w:ascii="Arial" w:hAnsi="Arial" w:cs="Arial"/>
          <w:sz w:val="22"/>
          <w:szCs w:val="22"/>
        </w:rPr>
        <w:t>Raccardi</w:t>
      </w:r>
      <w:proofErr w:type="spellEnd"/>
      <w:r w:rsidR="0036557E" w:rsidRPr="00FE4488">
        <w:rPr>
          <w:rFonts w:ascii="Arial" w:hAnsi="Arial" w:cs="Arial"/>
          <w:sz w:val="22"/>
          <w:szCs w:val="22"/>
        </w:rPr>
        <w:t xml:space="preserve"> in via Pisa</w:t>
      </w:r>
      <w:r w:rsidRPr="00FE4488">
        <w:rPr>
          <w:rFonts w:ascii="Arial" w:hAnsi="Arial" w:cs="Arial"/>
          <w:sz w:val="22"/>
          <w:szCs w:val="22"/>
        </w:rPr>
        <w:t xml:space="preserve">, </w:t>
      </w:r>
    </w:p>
    <w:p w14:paraId="1A047495" w14:textId="5895C7DC" w:rsidR="00FE4488" w:rsidRPr="00FE4488" w:rsidRDefault="00FE4488" w:rsidP="00FE4488">
      <w:pPr>
        <w:pStyle w:val="Paragrafoelenco"/>
        <w:numPr>
          <w:ilvl w:val="0"/>
          <w:numId w:val="36"/>
        </w:numPr>
        <w:tabs>
          <w:tab w:val="right" w:pos="426"/>
        </w:tabs>
        <w:spacing w:after="240"/>
        <w:ind w:hanging="578"/>
        <w:rPr>
          <w:rFonts w:ascii="Arial" w:hAnsi="Arial" w:cs="Arial"/>
          <w:sz w:val="22"/>
          <w:szCs w:val="22"/>
        </w:rPr>
      </w:pPr>
      <w:r w:rsidRPr="00FE4488">
        <w:rPr>
          <w:rFonts w:ascii="Arial" w:hAnsi="Arial" w:cs="Arial"/>
          <w:sz w:val="22"/>
          <w:szCs w:val="22"/>
        </w:rPr>
        <w:t xml:space="preserve">alla signora </w:t>
      </w:r>
      <w:r w:rsidR="0036557E" w:rsidRPr="00FE4488">
        <w:rPr>
          <w:rFonts w:ascii="Arial" w:hAnsi="Arial" w:cs="Arial"/>
          <w:sz w:val="22"/>
          <w:szCs w:val="22"/>
        </w:rPr>
        <w:t xml:space="preserve">Renata Zafferana in via </w:t>
      </w:r>
      <w:proofErr w:type="spellStart"/>
      <w:r w:rsidR="0036557E" w:rsidRPr="00FE4488">
        <w:rPr>
          <w:rFonts w:ascii="Arial" w:hAnsi="Arial" w:cs="Arial"/>
          <w:sz w:val="22"/>
          <w:szCs w:val="22"/>
        </w:rPr>
        <w:t>Zante</w:t>
      </w:r>
      <w:proofErr w:type="spellEnd"/>
    </w:p>
    <w:p w14:paraId="6DCE0D32" w14:textId="649EBEFA" w:rsidR="0036557E" w:rsidRDefault="0036557E" w:rsidP="00672849">
      <w:pPr>
        <w:tabs>
          <w:tab w:val="right" w:pos="709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una tessera da </w:t>
      </w:r>
      <w:r w:rsidR="00672849">
        <w:rPr>
          <w:rFonts w:ascii="Arial" w:hAnsi="Arial" w:cs="Arial"/>
          <w:sz w:val="22"/>
          <w:szCs w:val="22"/>
        </w:rPr>
        <w:t>200</w:t>
      </w:r>
      <w:r>
        <w:rPr>
          <w:rFonts w:ascii="Arial" w:hAnsi="Arial" w:cs="Arial"/>
          <w:sz w:val="22"/>
          <w:szCs w:val="22"/>
        </w:rPr>
        <w:t xml:space="preserve"> fotocopie</w:t>
      </w:r>
      <w:r w:rsidR="00672849">
        <w:rPr>
          <w:rFonts w:ascii="Arial" w:hAnsi="Arial" w:cs="Arial"/>
          <w:sz w:val="22"/>
          <w:szCs w:val="22"/>
        </w:rPr>
        <w:t xml:space="preserve">, che sarà </w:t>
      </w:r>
      <w:r w:rsidR="00BF7BB6">
        <w:rPr>
          <w:rFonts w:ascii="Arial" w:hAnsi="Arial" w:cs="Arial"/>
          <w:sz w:val="22"/>
          <w:szCs w:val="22"/>
        </w:rPr>
        <w:t>rilasciata</w:t>
      </w:r>
      <w:r w:rsidR="00672849">
        <w:rPr>
          <w:rFonts w:ascii="Arial" w:hAnsi="Arial" w:cs="Arial"/>
          <w:sz w:val="22"/>
          <w:szCs w:val="22"/>
        </w:rPr>
        <w:t xml:space="preserve"> in forma gratuita</w:t>
      </w:r>
      <w:r>
        <w:rPr>
          <w:rFonts w:ascii="Arial" w:hAnsi="Arial" w:cs="Arial"/>
          <w:sz w:val="22"/>
          <w:szCs w:val="22"/>
        </w:rPr>
        <w:t xml:space="preserve">. Esaurita </w:t>
      </w:r>
      <w:r w:rsidR="00672849">
        <w:rPr>
          <w:rFonts w:ascii="Arial" w:hAnsi="Arial" w:cs="Arial"/>
          <w:sz w:val="22"/>
          <w:szCs w:val="22"/>
        </w:rPr>
        <w:t xml:space="preserve">o smarrita </w:t>
      </w:r>
      <w:r>
        <w:rPr>
          <w:rFonts w:ascii="Arial" w:hAnsi="Arial" w:cs="Arial"/>
          <w:sz w:val="22"/>
          <w:szCs w:val="22"/>
        </w:rPr>
        <w:t>la prima tessera, se ne potrà richiedere</w:t>
      </w:r>
      <w:r w:rsidR="00672849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672849">
        <w:rPr>
          <w:rFonts w:ascii="Arial" w:hAnsi="Arial" w:cs="Arial"/>
          <w:sz w:val="22"/>
          <w:szCs w:val="22"/>
        </w:rPr>
        <w:t xml:space="preserve">con le stesse modalità, </w:t>
      </w:r>
      <w:r>
        <w:rPr>
          <w:rFonts w:ascii="Arial" w:hAnsi="Arial" w:cs="Arial"/>
          <w:sz w:val="22"/>
          <w:szCs w:val="22"/>
        </w:rPr>
        <w:t>un’altra</w:t>
      </w:r>
      <w:r w:rsidR="00672849">
        <w:rPr>
          <w:rFonts w:ascii="Arial" w:hAnsi="Arial" w:cs="Arial"/>
          <w:sz w:val="22"/>
          <w:szCs w:val="22"/>
        </w:rPr>
        <w:t>, sempre da 200 fotocopie</w:t>
      </w:r>
      <w:r w:rsidR="00BF7BB6">
        <w:rPr>
          <w:rFonts w:ascii="Arial" w:hAnsi="Arial" w:cs="Arial"/>
          <w:sz w:val="22"/>
          <w:szCs w:val="22"/>
        </w:rPr>
        <w:t>,</w:t>
      </w:r>
      <w:r w:rsidR="00672849">
        <w:rPr>
          <w:rFonts w:ascii="Arial" w:hAnsi="Arial" w:cs="Arial"/>
          <w:sz w:val="22"/>
          <w:szCs w:val="22"/>
        </w:rPr>
        <w:t xml:space="preserve"> al costo 3 euro.</w:t>
      </w:r>
    </w:p>
    <w:p w14:paraId="3DB87927" w14:textId="275762DA" w:rsidR="0036557E" w:rsidRDefault="0036557E" w:rsidP="00672849">
      <w:pPr>
        <w:tabs>
          <w:tab w:val="right" w:pos="709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ciascuna sede sarà tenuto </w:t>
      </w:r>
      <w:r w:rsidR="00BF7BB6">
        <w:rPr>
          <w:rFonts w:ascii="Arial" w:hAnsi="Arial" w:cs="Arial"/>
          <w:sz w:val="22"/>
          <w:szCs w:val="22"/>
        </w:rPr>
        <w:t>un elenco</w:t>
      </w:r>
      <w:r>
        <w:rPr>
          <w:rFonts w:ascii="Arial" w:hAnsi="Arial" w:cs="Arial"/>
          <w:sz w:val="22"/>
          <w:szCs w:val="22"/>
        </w:rPr>
        <w:t xml:space="preserve"> </w:t>
      </w:r>
      <w:r w:rsidR="00D6338A">
        <w:rPr>
          <w:rFonts w:ascii="Arial" w:hAnsi="Arial" w:cs="Arial"/>
          <w:sz w:val="22"/>
          <w:szCs w:val="22"/>
        </w:rPr>
        <w:t>con i nominativi di tutti gli studenti. Ogni studente alla consegna della tessera,</w:t>
      </w:r>
      <w:r>
        <w:rPr>
          <w:rFonts w:ascii="Arial" w:hAnsi="Arial" w:cs="Arial"/>
          <w:sz w:val="22"/>
          <w:szCs w:val="22"/>
        </w:rPr>
        <w:t xml:space="preserve"> dovr</w:t>
      </w:r>
      <w:r w:rsidR="00D6338A">
        <w:rPr>
          <w:rFonts w:ascii="Arial" w:hAnsi="Arial" w:cs="Arial"/>
          <w:sz w:val="22"/>
          <w:szCs w:val="22"/>
        </w:rPr>
        <w:t>à</w:t>
      </w:r>
      <w:r>
        <w:rPr>
          <w:rFonts w:ascii="Arial" w:hAnsi="Arial" w:cs="Arial"/>
          <w:sz w:val="22"/>
          <w:szCs w:val="22"/>
        </w:rPr>
        <w:t xml:space="preserve"> </w:t>
      </w:r>
      <w:r w:rsidR="00D6338A">
        <w:rPr>
          <w:rFonts w:ascii="Arial" w:hAnsi="Arial" w:cs="Arial"/>
          <w:sz w:val="22"/>
          <w:szCs w:val="22"/>
        </w:rPr>
        <w:t>firmare per avvenuta consegna</w:t>
      </w:r>
      <w:r>
        <w:rPr>
          <w:rFonts w:ascii="Arial" w:hAnsi="Arial" w:cs="Arial"/>
          <w:sz w:val="22"/>
          <w:szCs w:val="22"/>
        </w:rPr>
        <w:t>.</w:t>
      </w:r>
    </w:p>
    <w:p w14:paraId="0988EE3D" w14:textId="7188E368" w:rsidR="0036557E" w:rsidRDefault="00BF7BB6" w:rsidP="00BF7BB6">
      <w:pPr>
        <w:tabs>
          <w:tab w:val="right" w:pos="709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Gli studenti che dovessero chiedere il nulla osta durante </w:t>
      </w:r>
      <w:r w:rsidR="0036557E">
        <w:rPr>
          <w:rFonts w:ascii="Arial" w:hAnsi="Arial" w:cs="Arial"/>
          <w:sz w:val="22"/>
          <w:szCs w:val="22"/>
        </w:rPr>
        <w:t>l’anno scolastico sono tenuti a restituire la tessera parzialmente utilizzata.</w:t>
      </w:r>
    </w:p>
    <w:p w14:paraId="05FB1BC3" w14:textId="6E18C668" w:rsidR="0036557E" w:rsidRDefault="0036557E" w:rsidP="00FE4488">
      <w:pPr>
        <w:tabs>
          <w:tab w:val="right" w:pos="70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36557E">
        <w:rPr>
          <w:rFonts w:ascii="Arial" w:hAnsi="Arial" w:cs="Arial"/>
          <w:sz w:val="22"/>
          <w:szCs w:val="22"/>
          <w:u w:val="single"/>
        </w:rPr>
        <w:t>Le tessere delle fotocopie rappresentano una indiscutibile comodità, ma anche un onere importante per il bilancio della scuola; si invit</w:t>
      </w:r>
      <w:r w:rsidR="00FE4488">
        <w:rPr>
          <w:rFonts w:ascii="Arial" w:hAnsi="Arial" w:cs="Arial"/>
          <w:sz w:val="22"/>
          <w:szCs w:val="22"/>
          <w:u w:val="single"/>
        </w:rPr>
        <w:t xml:space="preserve">a chi ne fa uso </w:t>
      </w:r>
      <w:r w:rsidRPr="0036557E">
        <w:rPr>
          <w:rFonts w:ascii="Arial" w:hAnsi="Arial" w:cs="Arial"/>
          <w:sz w:val="22"/>
          <w:szCs w:val="22"/>
          <w:u w:val="single"/>
        </w:rPr>
        <w:t>ad evitare sprechi</w:t>
      </w:r>
      <w:r>
        <w:rPr>
          <w:rFonts w:ascii="Arial" w:hAnsi="Arial" w:cs="Arial"/>
          <w:sz w:val="22"/>
          <w:szCs w:val="22"/>
        </w:rPr>
        <w:t>.</w:t>
      </w:r>
    </w:p>
    <w:p w14:paraId="6E3DDD82" w14:textId="5667C8EC" w:rsidR="0036557E" w:rsidRDefault="0036557E" w:rsidP="00FE4488">
      <w:pPr>
        <w:tabs>
          <w:tab w:val="right" w:pos="709"/>
        </w:tabs>
        <w:spacing w:after="120"/>
        <w:rPr>
          <w:rFonts w:ascii="Arial" w:hAnsi="Arial" w:cs="Arial"/>
          <w:sz w:val="22"/>
          <w:szCs w:val="22"/>
        </w:rPr>
      </w:pPr>
    </w:p>
    <w:p w14:paraId="6693F9F2" w14:textId="41F7E329" w:rsidR="0036557E" w:rsidRDefault="0036557E" w:rsidP="00132C93">
      <w:pPr>
        <w:tabs>
          <w:tab w:val="right" w:pos="709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8F25823" w14:textId="77777777" w:rsidR="00132C93" w:rsidRPr="00D833F3" w:rsidRDefault="00132C93" w:rsidP="00132C93">
      <w:pPr>
        <w:tabs>
          <w:tab w:val="right" w:pos="709"/>
        </w:tabs>
        <w:rPr>
          <w:rFonts w:ascii="Arial" w:hAnsi="Arial" w:cs="Arial"/>
          <w:sz w:val="22"/>
          <w:szCs w:val="22"/>
        </w:rPr>
      </w:pPr>
    </w:p>
    <w:p w14:paraId="642C2EC0" w14:textId="77777777" w:rsidR="00F37B9A" w:rsidRPr="00B121E8" w:rsidRDefault="00F37B9A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2"/>
          <w:szCs w:val="22"/>
        </w:rPr>
      </w:pPr>
      <w:r w:rsidRPr="00B121E8">
        <w:rPr>
          <w:rFonts w:ascii="Arial" w:hAnsi="Arial" w:cs="Arial"/>
          <w:sz w:val="22"/>
          <w:szCs w:val="22"/>
        </w:rPr>
        <w:t>Il Dirigente Scolastico</w:t>
      </w:r>
    </w:p>
    <w:p w14:paraId="0E0A5525" w14:textId="77777777" w:rsidR="00F37B9A" w:rsidRDefault="005C74B8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Prof.ssa </w:t>
      </w:r>
      <w:r w:rsidR="00B37EA5">
        <w:rPr>
          <w:rFonts w:ascii="Arial" w:hAnsi="Arial" w:cs="Arial"/>
          <w:sz w:val="22"/>
          <w:szCs w:val="22"/>
        </w:rPr>
        <w:t>Daniela Vigliotti</w:t>
      </w:r>
    </w:p>
    <w:p w14:paraId="3D71144E" w14:textId="77777777" w:rsidR="00591B94" w:rsidRPr="00591B94" w:rsidRDefault="00591B94" w:rsidP="00591B94">
      <w:pPr>
        <w:tabs>
          <w:tab w:val="center" w:pos="5954"/>
          <w:tab w:val="right" w:pos="9071"/>
        </w:tabs>
        <w:jc w:val="center"/>
        <w:rPr>
          <w:sz w:val="16"/>
          <w:szCs w:val="16"/>
        </w:rPr>
      </w:pPr>
      <w:r w:rsidRPr="00591B94">
        <w:rPr>
          <w:sz w:val="16"/>
          <w:szCs w:val="16"/>
        </w:rPr>
        <w:t>(Firma autografa sostituita a mezzo</w:t>
      </w:r>
    </w:p>
    <w:p w14:paraId="3624C017" w14:textId="77777777" w:rsidR="00591B94" w:rsidRPr="00591B94" w:rsidRDefault="00591B94" w:rsidP="00591B94">
      <w:pPr>
        <w:tabs>
          <w:tab w:val="center" w:pos="5954"/>
          <w:tab w:val="right" w:pos="9071"/>
        </w:tabs>
        <w:jc w:val="center"/>
        <w:rPr>
          <w:rFonts w:ascii="Arial" w:hAnsi="Arial" w:cs="Arial"/>
          <w:sz w:val="16"/>
          <w:szCs w:val="16"/>
        </w:rPr>
      </w:pPr>
      <w:r w:rsidRPr="00591B94">
        <w:rPr>
          <w:sz w:val="16"/>
          <w:szCs w:val="16"/>
        </w:rPr>
        <w:t>stampa ai sensi dell'art. 3 comma 2 del D.L. 39/93)</w:t>
      </w:r>
    </w:p>
    <w:p w14:paraId="3AE9FE55" w14:textId="77777777" w:rsidR="00F37B9A" w:rsidRPr="00591B94" w:rsidRDefault="00F37B9A" w:rsidP="00F37B9A">
      <w:pPr>
        <w:tabs>
          <w:tab w:val="center" w:pos="5954"/>
          <w:tab w:val="right" w:pos="9071"/>
        </w:tabs>
        <w:rPr>
          <w:rFonts w:ascii="Times New Roman" w:hAnsi="Times New Roman"/>
          <w:sz w:val="16"/>
          <w:szCs w:val="16"/>
        </w:rPr>
      </w:pPr>
    </w:p>
    <w:sectPr w:rsidR="00F37B9A" w:rsidRPr="00591B94" w:rsidSect="00FE7788">
      <w:headerReference w:type="default" r:id="rId8"/>
      <w:footerReference w:type="default" r:id="rId9"/>
      <w:pgSz w:w="11907" w:h="16840"/>
      <w:pgMar w:top="284" w:right="1418" w:bottom="284" w:left="1418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E7DED" w14:textId="77777777" w:rsidR="00D53167" w:rsidRDefault="00D53167">
      <w:r>
        <w:separator/>
      </w:r>
    </w:p>
  </w:endnote>
  <w:endnote w:type="continuationSeparator" w:id="0">
    <w:p w14:paraId="267C5044" w14:textId="77777777" w:rsidR="00D53167" w:rsidRDefault="00D5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2693"/>
      <w:gridCol w:w="2694"/>
      <w:gridCol w:w="2835"/>
      <w:gridCol w:w="1275"/>
    </w:tblGrid>
    <w:tr w:rsidR="0082452A" w14:paraId="3552B392" w14:textId="77777777">
      <w:tc>
        <w:tcPr>
          <w:tcW w:w="851" w:type="dxa"/>
        </w:tcPr>
        <w:p w14:paraId="0D40D4AD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14:paraId="0B2BB290" w14:textId="77777777"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14:paraId="266DFD41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14:paraId="64997044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14:paraId="6D74CFBF" w14:textId="77777777"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 w14:paraId="73E975D6" w14:textId="77777777">
      <w:tc>
        <w:tcPr>
          <w:tcW w:w="851" w:type="dxa"/>
          <w:vAlign w:val="center"/>
        </w:tcPr>
        <w:p w14:paraId="40BFB225" w14:textId="77777777"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14:paraId="15220192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14:paraId="54A3067E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 xml:space="preserve">Via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Zante</w:t>
          </w:r>
          <w:proofErr w:type="spellEnd"/>
          <w:r>
            <w:rPr>
              <w:rFonts w:ascii="Arial" w:hAnsi="Arial" w:cs="Arial"/>
              <w:sz w:val="16"/>
              <w:szCs w:val="16"/>
            </w:rPr>
            <w:t xml:space="preserve">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0D3D026B" w14:textId="77777777" w:rsidR="0082452A" w:rsidRDefault="008C76EE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</w:t>
          </w:r>
        </w:p>
        <w:p w14:paraId="789272E6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14:paraId="254ECBF4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14:paraId="5AF326C8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3D23AA03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14:paraId="1C3E0963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14:paraId="12FADBB5" w14:textId="77777777"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14:paraId="3CCB5FD5" w14:textId="77777777"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14:paraId="6128473E" w14:textId="77777777"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14:paraId="6141FFB2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14:paraId="3BFB3844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14:paraId="2FAA520F" w14:textId="77777777"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14:paraId="341ADC9F" w14:textId="77777777"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14:paraId="058E8B12" w14:textId="77777777" w:rsidR="0082452A" w:rsidRDefault="0082452A">
          <w:pPr>
            <w:jc w:val="center"/>
            <w:rPr>
              <w:b/>
              <w:sz w:val="16"/>
            </w:rPr>
          </w:pPr>
        </w:p>
        <w:p w14:paraId="4879D3B5" w14:textId="77777777" w:rsidR="0082452A" w:rsidRDefault="0082452A" w:rsidP="003210B5">
          <w:pPr>
            <w:rPr>
              <w:sz w:val="16"/>
            </w:rPr>
          </w:pPr>
        </w:p>
        <w:p w14:paraId="04BB9A01" w14:textId="77777777" w:rsidR="0082452A" w:rsidRDefault="0082452A" w:rsidP="003210B5">
          <w:pPr>
            <w:rPr>
              <w:sz w:val="16"/>
            </w:rPr>
          </w:pPr>
        </w:p>
        <w:p w14:paraId="2C0FC446" w14:textId="77777777" w:rsidR="0082452A" w:rsidRPr="003210B5" w:rsidRDefault="0082452A" w:rsidP="003210B5">
          <w:pPr>
            <w:rPr>
              <w:sz w:val="16"/>
            </w:rPr>
          </w:pPr>
        </w:p>
      </w:tc>
    </w:tr>
  </w:tbl>
  <w:p w14:paraId="5E5A8CB9" w14:textId="77777777" w:rsidR="0082452A" w:rsidRDefault="008245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FA97" w14:textId="77777777" w:rsidR="00D53167" w:rsidRDefault="00D53167">
      <w:r>
        <w:separator/>
      </w:r>
    </w:p>
  </w:footnote>
  <w:footnote w:type="continuationSeparator" w:id="0">
    <w:p w14:paraId="72B8C049" w14:textId="77777777" w:rsidR="00D53167" w:rsidRDefault="00D5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3523" w14:textId="5900DE67" w:rsidR="0082452A" w:rsidRDefault="00EF1D6F">
    <w:pPr>
      <w:tabs>
        <w:tab w:val="left" w:pos="6804"/>
      </w:tabs>
      <w:jc w:val="center"/>
      <w:rPr>
        <w:sz w:val="17"/>
      </w:rPr>
    </w:pPr>
    <w:r>
      <w:rPr>
        <w:noProof/>
        <w:sz w:val="17"/>
      </w:rPr>
      <w:drawing>
        <wp:inline distT="0" distB="0" distL="0" distR="0" wp14:anchorId="5477297F" wp14:editId="24F152C4">
          <wp:extent cx="259080" cy="274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CA6F35" w14:textId="77777777" w:rsidR="0082452A" w:rsidRDefault="0082452A">
    <w:pPr>
      <w:pStyle w:val="Didascalia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MINISTERO DELL’ISTRUZIONE, DELL’UNIVERSITA’ E DELLA RICERCA</w:t>
    </w:r>
  </w:p>
  <w:p w14:paraId="0C1928E3" w14:textId="77777777" w:rsidR="0082452A" w:rsidRDefault="0082452A">
    <w:pPr>
      <w:pStyle w:val="Titolo6"/>
      <w:rPr>
        <w:rFonts w:ascii="Arial" w:hAnsi="Arial"/>
        <w:sz w:val="16"/>
      </w:rPr>
    </w:pPr>
    <w:r>
      <w:rPr>
        <w:rFonts w:ascii="Arial" w:hAnsi="Arial"/>
        <w:sz w:val="16"/>
      </w:rPr>
      <w:t xml:space="preserve">UFFICIO SCOLASTICO REGIONALE PER </w:t>
    </w:r>
    <w:smartTag w:uri="urn:schemas-microsoft-com:office:smarttags" w:element="PersonName">
      <w:smartTagPr>
        <w:attr w:name="ProductID" w:val="LA LOMBARDIA"/>
      </w:smartTagPr>
      <w:r>
        <w:rPr>
          <w:rFonts w:ascii="Arial" w:hAnsi="Arial"/>
          <w:sz w:val="16"/>
        </w:rPr>
        <w:t>LA LOMBARDIA</w:t>
      </w:r>
    </w:smartTag>
  </w:p>
  <w:p w14:paraId="3C423DC5" w14:textId="77777777" w:rsidR="0082452A" w:rsidRDefault="0082452A">
    <w:pPr>
      <w:pStyle w:val="Didascalia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ISTITUTO DI ISTRUZIONE SUPERIORE STATALE</w:t>
    </w:r>
  </w:p>
  <w:p w14:paraId="544875F9" w14:textId="77777777" w:rsidR="0082452A" w:rsidRDefault="0082452A">
    <w:pPr>
      <w:pStyle w:val="Titolo1"/>
      <w:rPr>
        <w:rFonts w:ascii="Arial" w:hAnsi="Arial"/>
        <w:sz w:val="24"/>
      </w:rPr>
    </w:pPr>
    <w:r>
      <w:rPr>
        <w:rFonts w:ascii="Arial" w:hAnsi="Arial"/>
        <w:sz w:val="24"/>
      </w:rPr>
      <w:t>“ORIANI-MAZZINI”</w:t>
    </w: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536"/>
      <w:gridCol w:w="4536"/>
    </w:tblGrid>
    <w:tr w:rsidR="0082452A" w14:paraId="488C13D3" w14:textId="77777777">
      <w:trPr>
        <w:trHeight w:val="234"/>
      </w:trPr>
      <w:tc>
        <w:tcPr>
          <w:tcW w:w="9072" w:type="dxa"/>
          <w:gridSpan w:val="2"/>
          <w:vAlign w:val="center"/>
        </w:tcPr>
        <w:p w14:paraId="7AE2AF44" w14:textId="77777777" w:rsidR="00D25571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 xml:space="preserve">Istituto Professionale di Stato per i Servizi commerciali e per i Servizi </w:t>
          </w:r>
          <w:proofErr w:type="gramStart"/>
          <w:r>
            <w:rPr>
              <w:rFonts w:ascii="Arial" w:hAnsi="Arial"/>
              <w:sz w:val="18"/>
            </w:rPr>
            <w:t>socio-sanitari</w:t>
          </w:r>
          <w:proofErr w:type="gramEnd"/>
        </w:p>
        <w:p w14:paraId="656AAD6D" w14:textId="77777777" w:rsidR="0082452A" w:rsidRDefault="00D25571" w:rsidP="00D2557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</w:tr>
    <w:tr w:rsidR="0082452A" w14:paraId="2360BC32" w14:textId="77777777">
      <w:trPr>
        <w:trHeight w:val="142"/>
      </w:trPr>
      <w:tc>
        <w:tcPr>
          <w:tcW w:w="9072" w:type="dxa"/>
          <w:gridSpan w:val="2"/>
          <w:tcBorders>
            <w:bottom w:val="single" w:sz="4" w:space="0" w:color="auto"/>
          </w:tcBorders>
          <w:vAlign w:val="center"/>
        </w:tcPr>
        <w:p w14:paraId="40E16EB4" w14:textId="77777777" w:rsidR="0082452A" w:rsidRDefault="0082452A">
          <w:pPr>
            <w:jc w:val="center"/>
            <w:rPr>
              <w:rFonts w:ascii="Arial" w:hAnsi="Arial"/>
              <w:sz w:val="16"/>
            </w:rPr>
          </w:pPr>
        </w:p>
      </w:tc>
    </w:tr>
    <w:tr w:rsidR="0082452A" w14:paraId="0609BE7A" w14:textId="77777777">
      <w:trPr>
        <w:trHeight w:val="22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20849B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fiscale: 80124410152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8C2238" w14:textId="3C5E774E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SITO SCUOLA: www.orianimazzini.</w:t>
          </w:r>
          <w:r w:rsidR="00672849">
            <w:rPr>
              <w:rFonts w:ascii="Arial" w:hAnsi="Arial"/>
              <w:sz w:val="14"/>
            </w:rPr>
            <w:t>edu</w:t>
          </w:r>
          <w:r>
            <w:rPr>
              <w:rFonts w:ascii="Arial" w:hAnsi="Arial"/>
              <w:sz w:val="14"/>
            </w:rPr>
            <w:t>.it</w:t>
          </w:r>
        </w:p>
      </w:tc>
    </w:tr>
    <w:tr w:rsidR="0082452A" w14:paraId="2B530422" w14:textId="77777777">
      <w:trPr>
        <w:trHeight w:val="397"/>
      </w:trPr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DCF2A9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meccanografico: MIIS059003</w:t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561AE8" w14:textId="77777777" w:rsidR="0082452A" w:rsidRDefault="0082452A">
          <w:pPr>
            <w:rPr>
              <w:rFonts w:ascii="Arial" w:hAnsi="Arial"/>
              <w:sz w:val="14"/>
            </w:rPr>
          </w:pPr>
          <w:r>
            <w:rPr>
              <w:rFonts w:ascii="Arial" w:hAnsi="Arial"/>
              <w:sz w:val="14"/>
            </w:rPr>
            <w:t>Codice meccanografico Professionale: MIRC059012</w:t>
          </w:r>
        </w:p>
      </w:tc>
    </w:tr>
  </w:tbl>
  <w:p w14:paraId="2AD25BA1" w14:textId="77777777" w:rsidR="0082452A" w:rsidRDefault="0082452A">
    <w:pPr>
      <w:rPr>
        <w:rFonts w:ascii="Arial" w:hAnsi="Arial"/>
        <w:sz w:val="16"/>
      </w:rPr>
    </w:pPr>
  </w:p>
  <w:p w14:paraId="6311E9B5" w14:textId="77777777"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14:paraId="413FA3C3" w14:textId="77777777" w:rsidR="0082452A" w:rsidRDefault="0082452A">
    <w:pPr>
      <w:rPr>
        <w:rFonts w:ascii="Arial" w:hAnsi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F3D"/>
    <w:multiLevelType w:val="hybridMultilevel"/>
    <w:tmpl w:val="5BEA88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E52BB6"/>
    <w:multiLevelType w:val="hybridMultilevel"/>
    <w:tmpl w:val="540CC6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23CD0"/>
    <w:multiLevelType w:val="hybridMultilevel"/>
    <w:tmpl w:val="67023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0" w15:restartNumberingAfterBreak="0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CF3539"/>
    <w:multiLevelType w:val="hybridMultilevel"/>
    <w:tmpl w:val="3ECCA268"/>
    <w:lvl w:ilvl="0" w:tplc="6ABC3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8"/>
  </w:num>
  <w:num w:numId="4">
    <w:abstractNumId w:val="24"/>
  </w:num>
  <w:num w:numId="5">
    <w:abstractNumId w:val="3"/>
  </w:num>
  <w:num w:numId="6">
    <w:abstractNumId w:val="22"/>
  </w:num>
  <w:num w:numId="7">
    <w:abstractNumId w:val="16"/>
  </w:num>
  <w:num w:numId="8">
    <w:abstractNumId w:val="20"/>
  </w:num>
  <w:num w:numId="9">
    <w:abstractNumId w:val="31"/>
  </w:num>
  <w:num w:numId="10">
    <w:abstractNumId w:val="4"/>
  </w:num>
  <w:num w:numId="11">
    <w:abstractNumId w:val="21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33"/>
  </w:num>
  <w:num w:numId="15">
    <w:abstractNumId w:val="30"/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1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</w:num>
  <w:num w:numId="32">
    <w:abstractNumId w:val="1"/>
  </w:num>
  <w:num w:numId="33">
    <w:abstractNumId w:val="29"/>
  </w:num>
  <w:num w:numId="34">
    <w:abstractNumId w:val="0"/>
  </w:num>
  <w:num w:numId="35">
    <w:abstractNumId w:val="2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3" w:dllVersion="513" w:checkStyle="1"/>
  <w:activeWritingStyle w:appName="MSWord" w:lang="it-IT" w:vendorID="3" w:dllVersion="517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93"/>
    <w:rsid w:val="000172FB"/>
    <w:rsid w:val="0005633C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3DDB"/>
    <w:rsid w:val="000D1BE3"/>
    <w:rsid w:val="000D4B65"/>
    <w:rsid w:val="000D685D"/>
    <w:rsid w:val="001063CF"/>
    <w:rsid w:val="00113FAA"/>
    <w:rsid w:val="0012310F"/>
    <w:rsid w:val="00132C93"/>
    <w:rsid w:val="001520DF"/>
    <w:rsid w:val="001774B8"/>
    <w:rsid w:val="00177956"/>
    <w:rsid w:val="001830E2"/>
    <w:rsid w:val="001909CE"/>
    <w:rsid w:val="00190F28"/>
    <w:rsid w:val="00195C6A"/>
    <w:rsid w:val="001C39E9"/>
    <w:rsid w:val="001F3CD5"/>
    <w:rsid w:val="00202C80"/>
    <w:rsid w:val="00214355"/>
    <w:rsid w:val="00241E45"/>
    <w:rsid w:val="0024658A"/>
    <w:rsid w:val="00251357"/>
    <w:rsid w:val="002538E7"/>
    <w:rsid w:val="002615A9"/>
    <w:rsid w:val="00294E97"/>
    <w:rsid w:val="002A7308"/>
    <w:rsid w:val="002A7EE9"/>
    <w:rsid w:val="002B0733"/>
    <w:rsid w:val="002B1A5D"/>
    <w:rsid w:val="002C0476"/>
    <w:rsid w:val="002C163E"/>
    <w:rsid w:val="002D2F21"/>
    <w:rsid w:val="002E2212"/>
    <w:rsid w:val="002E4720"/>
    <w:rsid w:val="002E5D88"/>
    <w:rsid w:val="002F1485"/>
    <w:rsid w:val="0030540D"/>
    <w:rsid w:val="00307815"/>
    <w:rsid w:val="003210B5"/>
    <w:rsid w:val="00324EF8"/>
    <w:rsid w:val="00334912"/>
    <w:rsid w:val="00335A1D"/>
    <w:rsid w:val="00350955"/>
    <w:rsid w:val="0036557E"/>
    <w:rsid w:val="0037740B"/>
    <w:rsid w:val="00385464"/>
    <w:rsid w:val="00390D8B"/>
    <w:rsid w:val="00391C22"/>
    <w:rsid w:val="003971A2"/>
    <w:rsid w:val="003A20B1"/>
    <w:rsid w:val="003B0D6A"/>
    <w:rsid w:val="003B787A"/>
    <w:rsid w:val="003C5220"/>
    <w:rsid w:val="003D62EE"/>
    <w:rsid w:val="003F2D97"/>
    <w:rsid w:val="003F48E4"/>
    <w:rsid w:val="0040683B"/>
    <w:rsid w:val="00413690"/>
    <w:rsid w:val="004155F0"/>
    <w:rsid w:val="00444E35"/>
    <w:rsid w:val="00473651"/>
    <w:rsid w:val="004A7E9B"/>
    <w:rsid w:val="004B3935"/>
    <w:rsid w:val="004B571B"/>
    <w:rsid w:val="004D1A8E"/>
    <w:rsid w:val="004E7C19"/>
    <w:rsid w:val="005009D3"/>
    <w:rsid w:val="00506D11"/>
    <w:rsid w:val="005150BA"/>
    <w:rsid w:val="0051760C"/>
    <w:rsid w:val="00523C80"/>
    <w:rsid w:val="005414D7"/>
    <w:rsid w:val="005435A1"/>
    <w:rsid w:val="00550D38"/>
    <w:rsid w:val="00554157"/>
    <w:rsid w:val="0055692B"/>
    <w:rsid w:val="00560B65"/>
    <w:rsid w:val="00583521"/>
    <w:rsid w:val="005841E6"/>
    <w:rsid w:val="00591B94"/>
    <w:rsid w:val="005A22B5"/>
    <w:rsid w:val="005B1107"/>
    <w:rsid w:val="005C74B8"/>
    <w:rsid w:val="005C77F2"/>
    <w:rsid w:val="005D7C49"/>
    <w:rsid w:val="005E2A16"/>
    <w:rsid w:val="005E7948"/>
    <w:rsid w:val="00615E74"/>
    <w:rsid w:val="006248A7"/>
    <w:rsid w:val="00626AE2"/>
    <w:rsid w:val="00641C09"/>
    <w:rsid w:val="00644F94"/>
    <w:rsid w:val="00655CE9"/>
    <w:rsid w:val="00665312"/>
    <w:rsid w:val="00665DAE"/>
    <w:rsid w:val="00672849"/>
    <w:rsid w:val="00672ADA"/>
    <w:rsid w:val="006735FB"/>
    <w:rsid w:val="0067471C"/>
    <w:rsid w:val="0067582F"/>
    <w:rsid w:val="006A3F60"/>
    <w:rsid w:val="006A6867"/>
    <w:rsid w:val="006B4B71"/>
    <w:rsid w:val="006D4418"/>
    <w:rsid w:val="006E30A5"/>
    <w:rsid w:val="006F17F3"/>
    <w:rsid w:val="006F4001"/>
    <w:rsid w:val="006F5482"/>
    <w:rsid w:val="006F6E86"/>
    <w:rsid w:val="00703277"/>
    <w:rsid w:val="00704E27"/>
    <w:rsid w:val="0071556D"/>
    <w:rsid w:val="00720494"/>
    <w:rsid w:val="00721975"/>
    <w:rsid w:val="00725AFD"/>
    <w:rsid w:val="00773F68"/>
    <w:rsid w:val="00785DD9"/>
    <w:rsid w:val="00785E86"/>
    <w:rsid w:val="00790FA4"/>
    <w:rsid w:val="007973E9"/>
    <w:rsid w:val="007A5970"/>
    <w:rsid w:val="007B1DC1"/>
    <w:rsid w:val="007B5A60"/>
    <w:rsid w:val="007C2B9B"/>
    <w:rsid w:val="007D6120"/>
    <w:rsid w:val="007E7DC8"/>
    <w:rsid w:val="007F6290"/>
    <w:rsid w:val="00800558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64D39"/>
    <w:rsid w:val="008738AB"/>
    <w:rsid w:val="0088332A"/>
    <w:rsid w:val="00884D1F"/>
    <w:rsid w:val="008A0174"/>
    <w:rsid w:val="008A16D1"/>
    <w:rsid w:val="008A1CFB"/>
    <w:rsid w:val="008A470A"/>
    <w:rsid w:val="008A4A7C"/>
    <w:rsid w:val="008C76EE"/>
    <w:rsid w:val="008E0AEA"/>
    <w:rsid w:val="008E6273"/>
    <w:rsid w:val="00900036"/>
    <w:rsid w:val="00911B15"/>
    <w:rsid w:val="00924727"/>
    <w:rsid w:val="0094393D"/>
    <w:rsid w:val="0095363E"/>
    <w:rsid w:val="00967F5B"/>
    <w:rsid w:val="009707F2"/>
    <w:rsid w:val="00975103"/>
    <w:rsid w:val="0098060A"/>
    <w:rsid w:val="0098070D"/>
    <w:rsid w:val="00985D54"/>
    <w:rsid w:val="009A2AC7"/>
    <w:rsid w:val="009B107F"/>
    <w:rsid w:val="009C328D"/>
    <w:rsid w:val="009C4455"/>
    <w:rsid w:val="009C7361"/>
    <w:rsid w:val="009D19C4"/>
    <w:rsid w:val="009E7E2B"/>
    <w:rsid w:val="009F640D"/>
    <w:rsid w:val="00A015C7"/>
    <w:rsid w:val="00A02E74"/>
    <w:rsid w:val="00A14399"/>
    <w:rsid w:val="00A15CB6"/>
    <w:rsid w:val="00A4745A"/>
    <w:rsid w:val="00A61282"/>
    <w:rsid w:val="00A71917"/>
    <w:rsid w:val="00A72533"/>
    <w:rsid w:val="00A731C2"/>
    <w:rsid w:val="00A80A30"/>
    <w:rsid w:val="00A975C2"/>
    <w:rsid w:val="00AA0445"/>
    <w:rsid w:val="00AA0C8A"/>
    <w:rsid w:val="00AA204F"/>
    <w:rsid w:val="00AA721A"/>
    <w:rsid w:val="00AD3CB5"/>
    <w:rsid w:val="00AE3844"/>
    <w:rsid w:val="00AF0654"/>
    <w:rsid w:val="00B121E8"/>
    <w:rsid w:val="00B12663"/>
    <w:rsid w:val="00B12852"/>
    <w:rsid w:val="00B17CFD"/>
    <w:rsid w:val="00B37EA5"/>
    <w:rsid w:val="00B467BE"/>
    <w:rsid w:val="00B63546"/>
    <w:rsid w:val="00B6596F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BF7BB6"/>
    <w:rsid w:val="00C0650D"/>
    <w:rsid w:val="00C103B2"/>
    <w:rsid w:val="00C20784"/>
    <w:rsid w:val="00C2590A"/>
    <w:rsid w:val="00C561B3"/>
    <w:rsid w:val="00C66CE2"/>
    <w:rsid w:val="00C753AD"/>
    <w:rsid w:val="00C9674D"/>
    <w:rsid w:val="00CB41BD"/>
    <w:rsid w:val="00CD4707"/>
    <w:rsid w:val="00CF0704"/>
    <w:rsid w:val="00CF1B77"/>
    <w:rsid w:val="00CF1CF8"/>
    <w:rsid w:val="00D0426E"/>
    <w:rsid w:val="00D0629C"/>
    <w:rsid w:val="00D1082C"/>
    <w:rsid w:val="00D12862"/>
    <w:rsid w:val="00D1403A"/>
    <w:rsid w:val="00D14C06"/>
    <w:rsid w:val="00D25571"/>
    <w:rsid w:val="00D27834"/>
    <w:rsid w:val="00D53167"/>
    <w:rsid w:val="00D6338A"/>
    <w:rsid w:val="00D702ED"/>
    <w:rsid w:val="00D74FC2"/>
    <w:rsid w:val="00D80709"/>
    <w:rsid w:val="00D833F3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134D0"/>
    <w:rsid w:val="00E13808"/>
    <w:rsid w:val="00E15729"/>
    <w:rsid w:val="00E178D5"/>
    <w:rsid w:val="00E25872"/>
    <w:rsid w:val="00E34AB4"/>
    <w:rsid w:val="00E43E77"/>
    <w:rsid w:val="00E460C3"/>
    <w:rsid w:val="00E6102E"/>
    <w:rsid w:val="00E65109"/>
    <w:rsid w:val="00E707B5"/>
    <w:rsid w:val="00E72EFF"/>
    <w:rsid w:val="00E90C24"/>
    <w:rsid w:val="00E9297F"/>
    <w:rsid w:val="00EA033E"/>
    <w:rsid w:val="00EA0BAE"/>
    <w:rsid w:val="00EA3873"/>
    <w:rsid w:val="00EA3F0B"/>
    <w:rsid w:val="00EA485F"/>
    <w:rsid w:val="00EA62A9"/>
    <w:rsid w:val="00EB236C"/>
    <w:rsid w:val="00EB4E29"/>
    <w:rsid w:val="00ED1114"/>
    <w:rsid w:val="00EF1D6F"/>
    <w:rsid w:val="00EF40F6"/>
    <w:rsid w:val="00F04E80"/>
    <w:rsid w:val="00F37B9A"/>
    <w:rsid w:val="00F45F0A"/>
    <w:rsid w:val="00F50183"/>
    <w:rsid w:val="00F5780B"/>
    <w:rsid w:val="00F73DDA"/>
    <w:rsid w:val="00F861B6"/>
    <w:rsid w:val="00FA0AEA"/>
    <w:rsid w:val="00FA5D15"/>
    <w:rsid w:val="00FB6896"/>
    <w:rsid w:val="00FB6BD8"/>
    <w:rsid w:val="00FC50F4"/>
    <w:rsid w:val="00FE25CF"/>
    <w:rsid w:val="00FE27F9"/>
    <w:rsid w:val="00FE4488"/>
    <w:rsid w:val="00FE7788"/>
    <w:rsid w:val="00FF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47405D0"/>
  <w15:docId w15:val="{603A7572-E683-46E2-9164-B9DB1519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E7788"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rsid w:val="00FE7788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FE778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FE7788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FE7788"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FE7788"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FE7788"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FE7788"/>
    <w:pPr>
      <w:jc w:val="center"/>
    </w:pPr>
    <w:rPr>
      <w:sz w:val="28"/>
    </w:rPr>
  </w:style>
  <w:style w:type="character" w:styleId="Collegamentoipertestuale">
    <w:name w:val="Hyperlink"/>
    <w:rsid w:val="00FE7788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FE7788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</w:style>
  <w:style w:type="paragraph" w:styleId="Intestazione">
    <w:name w:val="header"/>
    <w:basedOn w:val="Normale"/>
    <w:link w:val="IntestazioneCarattere"/>
    <w:rsid w:val="00FE778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E7788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FE7788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sid w:val="00FE7788"/>
    <w:rPr>
      <w:rFonts w:cs="Tahoma"/>
      <w:sz w:val="16"/>
      <w:szCs w:val="16"/>
    </w:rPr>
  </w:style>
  <w:style w:type="paragraph" w:styleId="NormaleWeb">
    <w:name w:val="Normal (Web)"/>
    <w:basedOn w:val="Normale"/>
    <w:rsid w:val="00FE77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rsid w:val="00FE7788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link w:val="Corpo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34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  <w:style w:type="character" w:customStyle="1" w:styleId="jdbutton">
    <w:name w:val="jdbutton"/>
    <w:basedOn w:val="Carpredefinitoparagrafo"/>
    <w:rsid w:val="00556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e01\Desktop\carta%20intestata%20autorizzata%20DV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F1424-3C6D-4B1D-AA1F-E05B27AE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autorizzata DV.dotx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STATALE</Company>
  <LinksUpToDate>false</LinksUpToDate>
  <CharactersWithSpaces>1496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Vice01</dc:creator>
  <cp:lastModifiedBy>Preside Daniela Vigliotti</cp:lastModifiedBy>
  <cp:revision>2</cp:revision>
  <cp:lastPrinted>2016-02-11T11:45:00Z</cp:lastPrinted>
  <dcterms:created xsi:type="dcterms:W3CDTF">2021-10-28T10:08:00Z</dcterms:created>
  <dcterms:modified xsi:type="dcterms:W3CDTF">2021-10-28T10:08:00Z</dcterms:modified>
</cp:coreProperties>
</file>