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1E8" w:rsidRDefault="002615A9" w:rsidP="00B12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A.S. </w:t>
      </w:r>
      <w:r w:rsidR="00B37EA5">
        <w:rPr>
          <w:rFonts w:ascii="Arial" w:hAnsi="Arial" w:cs="Arial"/>
          <w:b/>
          <w:sz w:val="22"/>
          <w:szCs w:val="22"/>
        </w:rPr>
        <w:t>2021/2022</w:t>
      </w:r>
    </w:p>
    <w:p w:rsidR="00B121E8" w:rsidRDefault="00B121E8" w:rsidP="00B12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DATA: </w:t>
      </w:r>
      <w:r w:rsidR="007169E9">
        <w:rPr>
          <w:rFonts w:ascii="Arial" w:hAnsi="Arial" w:cs="Arial"/>
          <w:b/>
          <w:sz w:val="22"/>
          <w:szCs w:val="22"/>
        </w:rPr>
        <w:t>16 settembre 2021</w:t>
      </w:r>
    </w:p>
    <w:p w:rsidR="00B121E8" w:rsidRDefault="00B121E8" w:rsidP="00B12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CIRCOLARE N. </w:t>
      </w:r>
      <w:r w:rsidR="0091677D">
        <w:rPr>
          <w:rFonts w:ascii="Arial" w:hAnsi="Arial" w:cs="Arial"/>
          <w:b/>
          <w:sz w:val="22"/>
          <w:szCs w:val="22"/>
        </w:rPr>
        <w:t>036</w:t>
      </w:r>
    </w:p>
    <w:p w:rsidR="007169E9" w:rsidRPr="00B121E8" w:rsidRDefault="00B121E8" w:rsidP="007169E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OGGETTO: </w:t>
      </w:r>
      <w:r w:rsidR="007169E9">
        <w:rPr>
          <w:rFonts w:ascii="Arial" w:hAnsi="Arial" w:cs="Arial"/>
          <w:b/>
          <w:sz w:val="22"/>
          <w:szCs w:val="22"/>
        </w:rPr>
        <w:t>R</w:t>
      </w:r>
      <w:r w:rsidR="007169E9" w:rsidRPr="00CC7D02">
        <w:rPr>
          <w:rFonts w:ascii="Arial" w:hAnsi="Arial" w:cs="Arial"/>
          <w:b/>
          <w:bCs/>
          <w:sz w:val="22"/>
          <w:szCs w:val="22"/>
        </w:rPr>
        <w:t>itiro dei diari scolastici</w:t>
      </w:r>
      <w:r w:rsidR="007169E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7169E9">
        <w:rPr>
          <w:rFonts w:ascii="Arial" w:hAnsi="Arial" w:cs="Arial"/>
          <w:b/>
          <w:bCs/>
          <w:sz w:val="22"/>
          <w:szCs w:val="22"/>
        </w:rPr>
        <w:t>a.s.</w:t>
      </w:r>
      <w:proofErr w:type="spellEnd"/>
      <w:r w:rsidR="007169E9">
        <w:rPr>
          <w:rFonts w:ascii="Arial" w:hAnsi="Arial" w:cs="Arial"/>
          <w:b/>
          <w:bCs/>
          <w:sz w:val="22"/>
          <w:szCs w:val="22"/>
        </w:rPr>
        <w:t xml:space="preserve"> 2021/22 e deposito della firma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    </w:t>
      </w:r>
      <w:r w:rsidR="007169E9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</w:t>
      </w:r>
    </w:p>
    <w:p w:rsidR="007169E9" w:rsidRDefault="007169E9" w:rsidP="007169E9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7169E9" w:rsidRDefault="007169E9" w:rsidP="007169E9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Agli studenti</w:t>
      </w:r>
    </w:p>
    <w:p w:rsidR="007169E9" w:rsidRDefault="007169E9" w:rsidP="007169E9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 w:rsidRPr="00C9660C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lle famiglie</w:t>
      </w:r>
    </w:p>
    <w:p w:rsidR="007169E9" w:rsidRPr="00C9660C" w:rsidRDefault="007169E9" w:rsidP="007169E9">
      <w:pPr>
        <w:autoSpaceDE w:val="0"/>
        <w:autoSpaceDN w:val="0"/>
        <w:adjustRightInd w:val="0"/>
        <w:jc w:val="righ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 DSGA</w:t>
      </w:r>
    </w:p>
    <w:p w:rsidR="007169E9" w:rsidRDefault="007169E9" w:rsidP="007169E9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 personale ATA</w:t>
      </w:r>
    </w:p>
    <w:p w:rsidR="007169E9" w:rsidRDefault="007169E9" w:rsidP="007169E9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Loro sedi</w:t>
      </w:r>
    </w:p>
    <w:p w:rsidR="007169E9" w:rsidRDefault="007169E9" w:rsidP="007169E9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Sito Web</w:t>
      </w:r>
    </w:p>
    <w:p w:rsidR="007169E9" w:rsidRDefault="007169E9" w:rsidP="007169E9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7169E9" w:rsidRDefault="007169E9" w:rsidP="007169E9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7169E9" w:rsidRDefault="007169E9" w:rsidP="007169E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 la presente s</w:t>
      </w:r>
      <w:r w:rsidRPr="00ED3214">
        <w:rPr>
          <w:rFonts w:ascii="Arial" w:hAnsi="Arial" w:cs="Arial"/>
          <w:sz w:val="22"/>
          <w:szCs w:val="22"/>
        </w:rPr>
        <w:t>i comunica che sono disponibili i diari per il nuovo anno scolastico.</w:t>
      </w:r>
    </w:p>
    <w:p w:rsidR="007169E9" w:rsidRDefault="007169E9" w:rsidP="007169E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D3214">
        <w:rPr>
          <w:rFonts w:ascii="Arial" w:hAnsi="Arial" w:cs="Arial"/>
          <w:sz w:val="22"/>
          <w:szCs w:val="22"/>
        </w:rPr>
        <w:t>All’interno dei diari si trovano le pagine utilizzabili per le giustificazioni, gli ingressi fuori orario, le comunicazioni-scuola famiglia e le altre informazioni necessarie ad un corretto svolgimento dell</w:t>
      </w:r>
      <w:r>
        <w:rPr>
          <w:rFonts w:ascii="Arial" w:hAnsi="Arial" w:cs="Arial"/>
          <w:sz w:val="22"/>
          <w:szCs w:val="22"/>
        </w:rPr>
        <w:t>a vita scolastica.</w:t>
      </w:r>
    </w:p>
    <w:p w:rsidR="007169E9" w:rsidRDefault="007169E9" w:rsidP="007169E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genitori, o esercenti la potestà parentale,</w:t>
      </w:r>
      <w:r w:rsidRPr="00ED3214">
        <w:rPr>
          <w:rFonts w:ascii="Arial" w:hAnsi="Arial" w:cs="Arial"/>
          <w:sz w:val="22"/>
          <w:szCs w:val="22"/>
        </w:rPr>
        <w:t xml:space="preserve"> degli studenti minorenni </w:t>
      </w:r>
      <w:r>
        <w:rPr>
          <w:rFonts w:ascii="Arial" w:hAnsi="Arial" w:cs="Arial"/>
          <w:sz w:val="22"/>
          <w:szCs w:val="22"/>
        </w:rPr>
        <w:t xml:space="preserve"> e gli studenti maggiorenni </w:t>
      </w:r>
      <w:r w:rsidRPr="00ED3214">
        <w:rPr>
          <w:rFonts w:ascii="Arial" w:hAnsi="Arial" w:cs="Arial"/>
          <w:sz w:val="22"/>
          <w:szCs w:val="22"/>
        </w:rPr>
        <w:t>potranno ritirare il diario</w:t>
      </w:r>
      <w:r>
        <w:rPr>
          <w:rFonts w:ascii="Arial" w:hAnsi="Arial" w:cs="Arial"/>
          <w:sz w:val="22"/>
          <w:szCs w:val="22"/>
        </w:rPr>
        <w:t xml:space="preserve">, </w:t>
      </w:r>
      <w:r w:rsidRPr="00ED3214">
        <w:rPr>
          <w:rFonts w:ascii="Arial" w:hAnsi="Arial" w:cs="Arial"/>
          <w:sz w:val="22"/>
          <w:szCs w:val="22"/>
        </w:rPr>
        <w:t>depositando la firma in presenza del personale della scuola</w:t>
      </w:r>
      <w:r>
        <w:rPr>
          <w:rFonts w:ascii="Arial" w:hAnsi="Arial" w:cs="Arial"/>
          <w:sz w:val="22"/>
          <w:szCs w:val="22"/>
        </w:rPr>
        <w:t xml:space="preserve">, presso la sede di frequenza, attenendosi al calendario </w:t>
      </w:r>
      <w:proofErr w:type="spellStart"/>
      <w:r>
        <w:rPr>
          <w:rFonts w:ascii="Arial" w:hAnsi="Arial" w:cs="Arial"/>
          <w:sz w:val="22"/>
          <w:szCs w:val="22"/>
        </w:rPr>
        <w:t>sottoriportato</w:t>
      </w:r>
      <w:proofErr w:type="spellEnd"/>
      <w:r>
        <w:rPr>
          <w:rFonts w:ascii="Arial" w:hAnsi="Arial" w:cs="Arial"/>
          <w:sz w:val="22"/>
          <w:szCs w:val="22"/>
        </w:rPr>
        <w:t>.</w:t>
      </w:r>
      <w:r w:rsidRPr="00ED3214">
        <w:rPr>
          <w:rFonts w:ascii="Arial" w:hAnsi="Arial" w:cs="Arial"/>
          <w:sz w:val="22"/>
          <w:szCs w:val="22"/>
        </w:rPr>
        <w:t xml:space="preserve"> </w:t>
      </w:r>
    </w:p>
    <w:p w:rsidR="007169E9" w:rsidRPr="00861C7F" w:rsidRDefault="007169E9" w:rsidP="007169E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169E9" w:rsidRPr="00B121E8" w:rsidRDefault="007169E9" w:rsidP="007169E9">
      <w:pPr>
        <w:tabs>
          <w:tab w:val="right" w:pos="9071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8072" w:type="dxa"/>
        <w:jc w:val="center"/>
        <w:tblInd w:w="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9"/>
        <w:gridCol w:w="3140"/>
        <w:gridCol w:w="3893"/>
      </w:tblGrid>
      <w:tr w:rsidR="007169E9" w:rsidRPr="007169E9" w:rsidTr="005C2356">
        <w:trPr>
          <w:trHeight w:val="395"/>
          <w:jc w:val="center"/>
        </w:trPr>
        <w:tc>
          <w:tcPr>
            <w:tcW w:w="1039" w:type="dxa"/>
          </w:tcPr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SEDE</w:t>
            </w:r>
          </w:p>
        </w:tc>
        <w:tc>
          <w:tcPr>
            <w:tcW w:w="3140" w:type="dxa"/>
          </w:tcPr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LUOGO RITIRO</w:t>
            </w:r>
          </w:p>
        </w:tc>
        <w:tc>
          <w:tcPr>
            <w:tcW w:w="3893" w:type="dxa"/>
            <w:tcBorders>
              <w:bottom w:val="single" w:sz="4" w:space="0" w:color="auto"/>
            </w:tcBorders>
          </w:tcPr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 xml:space="preserve">GIORNI </w:t>
            </w:r>
          </w:p>
        </w:tc>
      </w:tr>
      <w:tr w:rsidR="007169E9" w:rsidRPr="007169E9" w:rsidTr="005C2356">
        <w:trPr>
          <w:jc w:val="center"/>
        </w:trPr>
        <w:tc>
          <w:tcPr>
            <w:tcW w:w="1039" w:type="dxa"/>
          </w:tcPr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ZANTE</w:t>
            </w:r>
          </w:p>
        </w:tc>
        <w:tc>
          <w:tcPr>
            <w:tcW w:w="3140" w:type="dxa"/>
          </w:tcPr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Centralino:</w:t>
            </w:r>
          </w:p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8:00-8:50</w:t>
            </w:r>
          </w:p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9:30-11:30</w:t>
            </w:r>
          </w:p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12:30-15:00</w:t>
            </w:r>
          </w:p>
        </w:tc>
        <w:tc>
          <w:tcPr>
            <w:tcW w:w="3893" w:type="dxa"/>
            <w:vMerge w:val="restart"/>
          </w:tcPr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LUNEDI’ 2</w:t>
            </w:r>
            <w:r w:rsidR="005C2356">
              <w:rPr>
                <w:rFonts w:ascii="Arial" w:hAnsi="Arial" w:cs="Arial"/>
                <w:b/>
                <w:bCs/>
                <w:sz w:val="20"/>
              </w:rPr>
              <w:t>7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settembre </w:t>
            </w:r>
            <w:r w:rsidRPr="007169E9">
              <w:rPr>
                <w:rFonts w:ascii="Arial" w:hAnsi="Arial" w:cs="Arial"/>
                <w:b/>
                <w:bCs/>
                <w:sz w:val="20"/>
              </w:rPr>
              <w:t>(classi 5°)</w:t>
            </w:r>
          </w:p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MARTEDI’</w:t>
            </w:r>
            <w:r w:rsidR="005C2356">
              <w:rPr>
                <w:rFonts w:ascii="Arial" w:hAnsi="Arial" w:cs="Arial"/>
                <w:b/>
                <w:bCs/>
                <w:sz w:val="20"/>
              </w:rPr>
              <w:t xml:space="preserve"> 28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settembre </w:t>
            </w:r>
            <w:r w:rsidRPr="007169E9">
              <w:rPr>
                <w:rFonts w:ascii="Arial" w:hAnsi="Arial" w:cs="Arial"/>
                <w:b/>
                <w:bCs/>
                <w:sz w:val="20"/>
              </w:rPr>
              <w:t xml:space="preserve"> (classi 4°)</w:t>
            </w:r>
          </w:p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MERCOLEDI’</w:t>
            </w:r>
            <w:r>
              <w:rPr>
                <w:rFonts w:ascii="Arial" w:hAnsi="Arial" w:cs="Arial"/>
                <w:b/>
                <w:bCs/>
                <w:sz w:val="20"/>
              </w:rPr>
              <w:t>2</w:t>
            </w:r>
            <w:r w:rsidR="005C2356">
              <w:rPr>
                <w:rFonts w:ascii="Arial" w:hAnsi="Arial" w:cs="Arial"/>
                <w:b/>
                <w:bCs/>
                <w:sz w:val="20"/>
              </w:rPr>
              <w:t>9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settembre </w:t>
            </w:r>
            <w:r w:rsidRPr="007169E9">
              <w:rPr>
                <w:rFonts w:ascii="Arial" w:hAnsi="Arial" w:cs="Arial"/>
                <w:b/>
                <w:bCs/>
                <w:sz w:val="20"/>
              </w:rPr>
              <w:t xml:space="preserve"> (classi 3°)</w:t>
            </w:r>
          </w:p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GIOVEDI’</w:t>
            </w:r>
            <w:r w:rsidR="005C2356">
              <w:rPr>
                <w:rFonts w:ascii="Arial" w:hAnsi="Arial" w:cs="Arial"/>
                <w:b/>
                <w:bCs/>
                <w:sz w:val="20"/>
              </w:rPr>
              <w:t>30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settembre </w:t>
            </w:r>
            <w:r w:rsidRPr="007169E9">
              <w:rPr>
                <w:rFonts w:ascii="Arial" w:hAnsi="Arial" w:cs="Arial"/>
                <w:b/>
                <w:bCs/>
                <w:sz w:val="20"/>
              </w:rPr>
              <w:t xml:space="preserve"> (classi 2°)</w:t>
            </w:r>
          </w:p>
          <w:p w:rsidR="007169E9" w:rsidRPr="007169E9" w:rsidRDefault="007169E9" w:rsidP="005C2356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VENERDI’</w:t>
            </w:r>
            <w:r w:rsidR="005C2356">
              <w:rPr>
                <w:rFonts w:ascii="Arial" w:hAnsi="Arial" w:cs="Arial"/>
                <w:b/>
                <w:bCs/>
                <w:sz w:val="20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="005C2356">
              <w:rPr>
                <w:rFonts w:ascii="Arial" w:hAnsi="Arial" w:cs="Arial"/>
                <w:b/>
                <w:bCs/>
                <w:sz w:val="20"/>
              </w:rPr>
              <w:t>otto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bre </w:t>
            </w:r>
            <w:r w:rsidRPr="007169E9">
              <w:rPr>
                <w:rFonts w:ascii="Arial" w:hAnsi="Arial" w:cs="Arial"/>
                <w:b/>
                <w:bCs/>
                <w:sz w:val="20"/>
              </w:rPr>
              <w:t xml:space="preserve"> (classi 1°)</w:t>
            </w:r>
          </w:p>
        </w:tc>
      </w:tr>
      <w:tr w:rsidR="007169E9" w:rsidRPr="007169E9" w:rsidTr="005C2356">
        <w:trPr>
          <w:jc w:val="center"/>
        </w:trPr>
        <w:tc>
          <w:tcPr>
            <w:tcW w:w="1039" w:type="dxa"/>
          </w:tcPr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PISA</w:t>
            </w:r>
          </w:p>
        </w:tc>
        <w:tc>
          <w:tcPr>
            <w:tcW w:w="3140" w:type="dxa"/>
          </w:tcPr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Guardiola atrio ingresso:</w:t>
            </w:r>
          </w:p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8:00-8:50</w:t>
            </w:r>
          </w:p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9:30-11:30</w:t>
            </w:r>
          </w:p>
        </w:tc>
        <w:tc>
          <w:tcPr>
            <w:tcW w:w="3893" w:type="dxa"/>
            <w:vMerge/>
          </w:tcPr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169E9" w:rsidRPr="007169E9" w:rsidTr="005C2356">
        <w:trPr>
          <w:trHeight w:val="554"/>
          <w:jc w:val="center"/>
        </w:trPr>
        <w:tc>
          <w:tcPr>
            <w:tcW w:w="1039" w:type="dxa"/>
          </w:tcPr>
          <w:p w:rsidR="007169E9" w:rsidRPr="007169E9" w:rsidRDefault="007169E9" w:rsidP="007169E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7169E9" w:rsidRPr="007169E9" w:rsidRDefault="007169E9" w:rsidP="007169E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LIGURIA</w:t>
            </w:r>
          </w:p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40" w:type="dxa"/>
          </w:tcPr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Atrio ingresso:</w:t>
            </w:r>
          </w:p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8:00-8:50</w:t>
            </w:r>
          </w:p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169E9">
              <w:rPr>
                <w:rFonts w:ascii="Arial" w:hAnsi="Arial" w:cs="Arial"/>
                <w:b/>
                <w:bCs/>
                <w:sz w:val="20"/>
              </w:rPr>
              <w:t>9:30-11:30</w:t>
            </w:r>
          </w:p>
        </w:tc>
        <w:tc>
          <w:tcPr>
            <w:tcW w:w="3893" w:type="dxa"/>
            <w:vMerge/>
          </w:tcPr>
          <w:p w:rsidR="007169E9" w:rsidRPr="007169E9" w:rsidRDefault="007169E9" w:rsidP="007169E9">
            <w:pPr>
              <w:spacing w:line="238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169E9" w:rsidRDefault="007169E9" w:rsidP="007169E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169E9" w:rsidRDefault="007169E9" w:rsidP="007169E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D3214">
        <w:rPr>
          <w:rFonts w:ascii="Arial" w:hAnsi="Arial" w:cs="Arial"/>
          <w:sz w:val="22"/>
          <w:szCs w:val="22"/>
        </w:rPr>
        <w:t>Si ricorda che il deposito della firma è un adempimento indispensabile per la regolarità dei</w:t>
      </w:r>
      <w:r>
        <w:rPr>
          <w:rFonts w:ascii="Arial" w:hAnsi="Arial" w:cs="Arial"/>
          <w:sz w:val="22"/>
          <w:szCs w:val="22"/>
        </w:rPr>
        <w:t xml:space="preserve"> rapporti tra scuola e famiglia.</w:t>
      </w:r>
      <w:r w:rsidRPr="00ED3214">
        <w:rPr>
          <w:rFonts w:ascii="Arial" w:hAnsi="Arial" w:cs="Arial"/>
          <w:sz w:val="22"/>
          <w:szCs w:val="22"/>
        </w:rPr>
        <w:t xml:space="preserve"> </w:t>
      </w:r>
    </w:p>
    <w:p w:rsidR="007169E9" w:rsidRDefault="007169E9" w:rsidP="007169E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Contestualmente, ai genitori degli studenti delle classi prime, verranno consegnate le credenziali per l’accesso al Registro Elettronico.</w:t>
      </w:r>
    </w:p>
    <w:p w:rsidR="00F37B9A" w:rsidRPr="00B121E8" w:rsidRDefault="007169E9" w:rsidP="007169E9">
      <w:pPr>
        <w:spacing w:line="238" w:lineRule="auto"/>
        <w:rPr>
          <w:rFonts w:ascii="Arial" w:hAnsi="Arial" w:cs="Arial"/>
          <w:sz w:val="22"/>
          <w:szCs w:val="22"/>
        </w:rPr>
      </w:pPr>
      <w:r w:rsidRPr="0059192C">
        <w:rPr>
          <w:rFonts w:ascii="Arial" w:hAnsi="Arial" w:cs="Arial"/>
          <w:sz w:val="22"/>
          <w:szCs w:val="22"/>
        </w:rPr>
        <w:t>Si ringrazia antici</w:t>
      </w:r>
      <w:r>
        <w:rPr>
          <w:rFonts w:ascii="Arial" w:hAnsi="Arial" w:cs="Arial"/>
          <w:sz w:val="22"/>
          <w:szCs w:val="22"/>
        </w:rPr>
        <w:t>patamente per la collaborazione.</w:t>
      </w:r>
    </w:p>
    <w:p w:rsidR="00F37B9A" w:rsidRDefault="00F37B9A" w:rsidP="00F37B9A">
      <w:pPr>
        <w:tabs>
          <w:tab w:val="right" w:pos="9071"/>
        </w:tabs>
        <w:rPr>
          <w:rFonts w:ascii="Times New Roman" w:hAnsi="Times New Roman"/>
          <w:szCs w:val="16"/>
        </w:rPr>
      </w:pPr>
    </w:p>
    <w:p w:rsidR="00F37B9A" w:rsidRPr="00B121E8" w:rsidRDefault="00F37B9A" w:rsidP="00591B94">
      <w:pPr>
        <w:tabs>
          <w:tab w:val="center" w:pos="5954"/>
          <w:tab w:val="right" w:pos="9071"/>
        </w:tabs>
        <w:jc w:val="center"/>
        <w:rPr>
          <w:rFonts w:ascii="Arial" w:hAnsi="Arial" w:cs="Arial"/>
          <w:sz w:val="22"/>
          <w:szCs w:val="22"/>
        </w:rPr>
      </w:pPr>
      <w:r w:rsidRPr="00B121E8">
        <w:rPr>
          <w:rFonts w:ascii="Arial" w:hAnsi="Arial" w:cs="Arial"/>
          <w:sz w:val="22"/>
          <w:szCs w:val="22"/>
        </w:rPr>
        <w:t>Il Dirigente Scolastico</w:t>
      </w:r>
    </w:p>
    <w:p w:rsidR="00F37B9A" w:rsidRDefault="005C74B8" w:rsidP="00591B94">
      <w:pPr>
        <w:tabs>
          <w:tab w:val="center" w:pos="5954"/>
          <w:tab w:val="right" w:pos="9071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Prof.ssa </w:t>
      </w:r>
      <w:r w:rsidR="00B37EA5">
        <w:rPr>
          <w:rFonts w:ascii="Arial" w:hAnsi="Arial" w:cs="Arial"/>
          <w:sz w:val="22"/>
          <w:szCs w:val="22"/>
        </w:rPr>
        <w:t>Daniela Vigliotti</w:t>
      </w:r>
    </w:p>
    <w:p w:rsidR="00591B94" w:rsidRPr="00591B94" w:rsidRDefault="00591B94" w:rsidP="00591B94">
      <w:pPr>
        <w:tabs>
          <w:tab w:val="center" w:pos="5954"/>
          <w:tab w:val="right" w:pos="9071"/>
        </w:tabs>
        <w:jc w:val="center"/>
        <w:rPr>
          <w:sz w:val="16"/>
          <w:szCs w:val="16"/>
        </w:rPr>
      </w:pPr>
      <w:r w:rsidRPr="00591B94">
        <w:rPr>
          <w:sz w:val="16"/>
          <w:szCs w:val="16"/>
        </w:rPr>
        <w:t>(Firma autografa sostituita a mezzo</w:t>
      </w:r>
    </w:p>
    <w:p w:rsidR="00591B94" w:rsidRPr="00591B94" w:rsidRDefault="00591B94" w:rsidP="00591B94">
      <w:pPr>
        <w:tabs>
          <w:tab w:val="center" w:pos="5954"/>
          <w:tab w:val="right" w:pos="9071"/>
        </w:tabs>
        <w:jc w:val="center"/>
        <w:rPr>
          <w:rFonts w:ascii="Arial" w:hAnsi="Arial" w:cs="Arial"/>
          <w:sz w:val="16"/>
          <w:szCs w:val="16"/>
        </w:rPr>
      </w:pPr>
      <w:r w:rsidRPr="00591B94">
        <w:rPr>
          <w:sz w:val="16"/>
          <w:szCs w:val="16"/>
        </w:rPr>
        <w:t>stampa ai sensi dell'art. 3 comma 2 del D.L. 39/93)</w:t>
      </w:r>
    </w:p>
    <w:p w:rsidR="00F37B9A" w:rsidRPr="00591B94" w:rsidRDefault="00F37B9A" w:rsidP="00F37B9A">
      <w:pPr>
        <w:tabs>
          <w:tab w:val="center" w:pos="5954"/>
          <w:tab w:val="right" w:pos="9071"/>
        </w:tabs>
        <w:rPr>
          <w:rFonts w:ascii="Times New Roman" w:hAnsi="Times New Roman"/>
          <w:sz w:val="16"/>
          <w:szCs w:val="16"/>
        </w:rPr>
      </w:pPr>
    </w:p>
    <w:sectPr w:rsidR="00F37B9A" w:rsidRPr="00591B94" w:rsidSect="00FE7788">
      <w:headerReference w:type="default" r:id="rId8"/>
      <w:footerReference w:type="default" r:id="rId9"/>
      <w:pgSz w:w="11907" w:h="16840"/>
      <w:pgMar w:top="284" w:right="1418" w:bottom="284" w:left="1418" w:header="284" w:footer="28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9E9" w:rsidRDefault="007169E9">
      <w:r>
        <w:separator/>
      </w:r>
    </w:p>
  </w:endnote>
  <w:endnote w:type="continuationSeparator" w:id="0">
    <w:p w:rsidR="007169E9" w:rsidRDefault="007169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48" w:type="dxa"/>
      <w:tblInd w:w="-639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851"/>
      <w:gridCol w:w="2693"/>
      <w:gridCol w:w="2694"/>
      <w:gridCol w:w="2835"/>
      <w:gridCol w:w="1275"/>
    </w:tblGrid>
    <w:tr w:rsidR="0082452A">
      <w:tc>
        <w:tcPr>
          <w:tcW w:w="851" w:type="dxa"/>
        </w:tcPr>
        <w:p w:rsidR="0082452A" w:rsidRDefault="0082452A">
          <w:pPr>
            <w:jc w:val="center"/>
            <w:rPr>
              <w:rFonts w:ascii="Times New Roman" w:hAnsi="Times New Roman"/>
            </w:rPr>
          </w:pPr>
        </w:p>
      </w:tc>
      <w:tc>
        <w:tcPr>
          <w:tcW w:w="2693" w:type="dxa"/>
        </w:tcPr>
        <w:p w:rsidR="0082452A" w:rsidRDefault="0082452A">
          <w:pPr>
            <w:jc w:val="center"/>
            <w:rPr>
              <w:rFonts w:ascii="Times New Roman" w:hAnsi="Times New Roman"/>
              <w:b/>
              <w:sz w:val="16"/>
            </w:rPr>
          </w:pPr>
        </w:p>
      </w:tc>
      <w:tc>
        <w:tcPr>
          <w:tcW w:w="2694" w:type="dxa"/>
        </w:tcPr>
        <w:p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835" w:type="dxa"/>
        </w:tcPr>
        <w:p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1275" w:type="dxa"/>
        </w:tcPr>
        <w:p w:rsidR="0082452A" w:rsidRDefault="0082452A">
          <w:pPr>
            <w:jc w:val="center"/>
            <w:rPr>
              <w:rFonts w:ascii="Times New Roman" w:hAnsi="Times New Roman"/>
            </w:rPr>
          </w:pPr>
        </w:p>
      </w:tc>
    </w:tr>
    <w:tr w:rsidR="0082452A">
      <w:tc>
        <w:tcPr>
          <w:tcW w:w="851" w:type="dxa"/>
          <w:vAlign w:val="center"/>
        </w:tcPr>
        <w:p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693" w:type="dxa"/>
        </w:tcPr>
        <w:p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Centrale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Via Zante 34 - 20138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:rsidR="0082452A" w:rsidRDefault="008C76EE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02.719130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02.7610482</w:t>
          </w:r>
        </w:p>
        <w:p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1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694" w:type="dxa"/>
        </w:tcPr>
        <w:p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Viale Liguria 19 – 2014</w:t>
          </w:r>
          <w:r w:rsidR="006735FB">
            <w:rPr>
              <w:rFonts w:ascii="Arial" w:hAnsi="Arial" w:cs="Arial"/>
              <w:sz w:val="16"/>
              <w:szCs w:val="16"/>
            </w:rPr>
            <w:t>3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02.58314242</w:t>
          </w:r>
        </w:p>
        <w:p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Fax </w:t>
          </w:r>
          <w:r w:rsidRPr="00F861B6">
            <w:rPr>
              <w:rFonts w:ascii="Arial" w:hAnsi="Arial" w:cs="Arial"/>
              <w:sz w:val="16"/>
              <w:szCs w:val="16"/>
            </w:rPr>
            <w:t>02</w:t>
          </w:r>
          <w:r>
            <w:rPr>
              <w:rFonts w:ascii="Arial" w:hAnsi="Arial" w:cs="Arial"/>
              <w:sz w:val="16"/>
              <w:szCs w:val="16"/>
            </w:rPr>
            <w:t>.</w:t>
          </w:r>
          <w:r w:rsidRPr="00F861B6">
            <w:rPr>
              <w:rFonts w:ascii="Arial" w:hAnsi="Arial" w:cs="Arial"/>
              <w:sz w:val="16"/>
              <w:szCs w:val="16"/>
            </w:rPr>
            <w:t>83437671</w:t>
          </w:r>
        </w:p>
        <w:p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2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835" w:type="dxa"/>
        </w:tcPr>
        <w:p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Via Ugo Pisa 5/2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– 20147 Milano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Tel.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02.4120261</w:t>
          </w:r>
        </w:p>
        <w:p w:rsidR="0082452A" w:rsidRDefault="00350955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02.45374772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3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1275" w:type="dxa"/>
          <w:vAlign w:val="center"/>
        </w:tcPr>
        <w:p w:rsidR="0082452A" w:rsidRDefault="0082452A">
          <w:pPr>
            <w:jc w:val="center"/>
            <w:rPr>
              <w:b/>
              <w:sz w:val="16"/>
            </w:rPr>
          </w:pPr>
        </w:p>
        <w:p w:rsidR="0082452A" w:rsidRDefault="0082452A" w:rsidP="003210B5">
          <w:pPr>
            <w:rPr>
              <w:sz w:val="16"/>
            </w:rPr>
          </w:pPr>
        </w:p>
        <w:p w:rsidR="0082452A" w:rsidRDefault="0082452A" w:rsidP="003210B5">
          <w:pPr>
            <w:rPr>
              <w:sz w:val="16"/>
            </w:rPr>
          </w:pPr>
        </w:p>
        <w:p w:rsidR="0082452A" w:rsidRPr="003210B5" w:rsidRDefault="0082452A" w:rsidP="003210B5">
          <w:pPr>
            <w:rPr>
              <w:sz w:val="16"/>
            </w:rPr>
          </w:pPr>
        </w:p>
      </w:tc>
    </w:tr>
  </w:tbl>
  <w:p w:rsidR="0082452A" w:rsidRDefault="0082452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9E9" w:rsidRDefault="007169E9">
      <w:r>
        <w:separator/>
      </w:r>
    </w:p>
  </w:footnote>
  <w:footnote w:type="continuationSeparator" w:id="0">
    <w:p w:rsidR="007169E9" w:rsidRDefault="007169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2A" w:rsidRDefault="005E4433">
    <w:pPr>
      <w:tabs>
        <w:tab w:val="left" w:pos="6804"/>
      </w:tabs>
      <w:jc w:val="center"/>
      <w:rPr>
        <w:sz w:val="17"/>
      </w:rPr>
    </w:pPr>
    <w:r w:rsidRPr="005E4433">
      <w:rPr>
        <w:sz w:val="17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0.25pt;height:21.75pt" fillcolor="window">
          <v:imagedata r:id="rId1" o:title=""/>
        </v:shape>
      </w:pict>
    </w:r>
  </w:p>
  <w:p w:rsidR="0082452A" w:rsidRDefault="0082452A">
    <w:pPr>
      <w:pStyle w:val="Didascalia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>MINISTERO DELL’ISTRUZIONE, DELL’UNIVERSITA’ E DELLA RICERCA</w:t>
    </w:r>
  </w:p>
  <w:p w:rsidR="0082452A" w:rsidRDefault="0082452A">
    <w:pPr>
      <w:pStyle w:val="Titolo6"/>
      <w:rPr>
        <w:rFonts w:ascii="Arial" w:hAnsi="Arial"/>
        <w:sz w:val="16"/>
      </w:rPr>
    </w:pPr>
    <w:r>
      <w:rPr>
        <w:rFonts w:ascii="Arial" w:hAnsi="Arial"/>
        <w:sz w:val="16"/>
      </w:rPr>
      <w:t xml:space="preserve">UFFICIO SCOLASTICO REGIONALE PER </w:t>
    </w:r>
    <w:smartTag w:uri="urn:schemas-microsoft-com:office:smarttags" w:element="PersonName">
      <w:smartTagPr>
        <w:attr w:name="ProductID" w:val="LA LOMBARDIA"/>
      </w:smartTagPr>
      <w:r>
        <w:rPr>
          <w:rFonts w:ascii="Arial" w:hAnsi="Arial"/>
          <w:sz w:val="16"/>
        </w:rPr>
        <w:t>LA LOMBARDIA</w:t>
      </w:r>
    </w:smartTag>
  </w:p>
  <w:p w:rsidR="0082452A" w:rsidRDefault="0082452A">
    <w:pPr>
      <w:pStyle w:val="Didascalia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ISTITUTO </w:t>
    </w:r>
    <w:proofErr w:type="spellStart"/>
    <w:r>
      <w:rPr>
        <w:rFonts w:ascii="Arial" w:hAnsi="Arial"/>
        <w:b/>
        <w:sz w:val="24"/>
      </w:rPr>
      <w:t>DI</w:t>
    </w:r>
    <w:proofErr w:type="spellEnd"/>
    <w:r>
      <w:rPr>
        <w:rFonts w:ascii="Arial" w:hAnsi="Arial"/>
        <w:b/>
        <w:sz w:val="24"/>
      </w:rPr>
      <w:t xml:space="preserve"> ISTRUZIONE SUPERIORE STATALE</w:t>
    </w:r>
  </w:p>
  <w:p w:rsidR="0082452A" w:rsidRDefault="0082452A">
    <w:pPr>
      <w:pStyle w:val="Titolo1"/>
      <w:rPr>
        <w:rFonts w:ascii="Arial" w:hAnsi="Arial"/>
        <w:sz w:val="24"/>
      </w:rPr>
    </w:pPr>
    <w:r>
      <w:rPr>
        <w:rFonts w:ascii="Arial" w:hAnsi="Arial"/>
        <w:sz w:val="24"/>
      </w:rPr>
      <w:t>“ORIANI-MAZZINI”</w:t>
    </w:r>
  </w:p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1E0"/>
    </w:tblPr>
    <w:tblGrid>
      <w:gridCol w:w="4536"/>
      <w:gridCol w:w="4536"/>
    </w:tblGrid>
    <w:tr w:rsidR="0082452A">
      <w:trPr>
        <w:trHeight w:val="234"/>
      </w:trPr>
      <w:tc>
        <w:tcPr>
          <w:tcW w:w="9072" w:type="dxa"/>
          <w:gridSpan w:val="2"/>
          <w:vAlign w:val="center"/>
        </w:tcPr>
        <w:p w:rsidR="00D25571" w:rsidRDefault="00D25571" w:rsidP="00D25571">
          <w:pPr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Istituto Professionale di Stato per i Servizi commerciali e per i Servizi socio-sanitari</w:t>
          </w:r>
        </w:p>
        <w:p w:rsidR="0082452A" w:rsidRDefault="00D25571" w:rsidP="00D25571">
          <w:pPr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Istruzione e Formazione Professionale Regionale</w:t>
          </w:r>
        </w:p>
      </w:tc>
    </w:tr>
    <w:tr w:rsidR="0082452A">
      <w:trPr>
        <w:trHeight w:val="142"/>
      </w:trPr>
      <w:tc>
        <w:tcPr>
          <w:tcW w:w="9072" w:type="dxa"/>
          <w:gridSpan w:val="2"/>
          <w:tcBorders>
            <w:bottom w:val="single" w:sz="4" w:space="0" w:color="auto"/>
          </w:tcBorders>
          <w:vAlign w:val="center"/>
        </w:tcPr>
        <w:p w:rsidR="0082452A" w:rsidRDefault="0082452A">
          <w:pPr>
            <w:jc w:val="center"/>
            <w:rPr>
              <w:rFonts w:ascii="Arial" w:hAnsi="Arial"/>
              <w:sz w:val="16"/>
            </w:rPr>
          </w:pPr>
        </w:p>
      </w:tc>
    </w:tr>
    <w:tr w:rsidR="0082452A">
      <w:trPr>
        <w:trHeight w:val="227"/>
      </w:trPr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fiscale: 80124410152</w:t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SITO SCUOLA: www.orianimazzini.gov.it</w:t>
          </w:r>
        </w:p>
      </w:tc>
    </w:tr>
    <w:tr w:rsidR="0082452A">
      <w:trPr>
        <w:trHeight w:val="397"/>
      </w:trPr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meccanografico: MIIS059003</w:t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meccanografico Professionale: MIRC059012</w:t>
          </w:r>
        </w:p>
      </w:tc>
    </w:tr>
  </w:tbl>
  <w:p w:rsidR="0082452A" w:rsidRDefault="0082452A">
    <w:pPr>
      <w:rPr>
        <w:rFonts w:ascii="Arial" w:hAnsi="Arial"/>
        <w:sz w:val="16"/>
      </w:rPr>
    </w:pPr>
  </w:p>
  <w:p w:rsidR="0082452A" w:rsidRDefault="0082452A" w:rsidP="00800558">
    <w:pPr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POSTA ELETTRONICA CERTIFICATA (PEC): </w:t>
    </w:r>
    <w:r w:rsidRPr="00800558">
      <w:rPr>
        <w:rFonts w:ascii="Arial" w:hAnsi="Arial" w:cs="Arial"/>
        <w:sz w:val="12"/>
        <w:szCs w:val="12"/>
      </w:rPr>
      <w:t>miis059003@pec.istruzione.it</w:t>
    </w:r>
  </w:p>
  <w:p w:rsidR="0082452A" w:rsidRDefault="0082452A">
    <w:pPr>
      <w:rPr>
        <w:rFonts w:ascii="Arial" w:hAnsi="Arial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32E6"/>
    <w:multiLevelType w:val="hybridMultilevel"/>
    <w:tmpl w:val="99561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CA5FC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9C44D02"/>
    <w:multiLevelType w:val="hybridMultilevel"/>
    <w:tmpl w:val="06880EE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C70412"/>
    <w:multiLevelType w:val="hybridMultilevel"/>
    <w:tmpl w:val="3D9E2508"/>
    <w:lvl w:ilvl="0" w:tplc="2594ED9C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69704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19A7569F"/>
    <w:multiLevelType w:val="hybridMultilevel"/>
    <w:tmpl w:val="CF7687BA"/>
    <w:lvl w:ilvl="0" w:tplc="9C8898F8">
      <w:start w:val="9"/>
      <w:numFmt w:val="decimal"/>
      <w:lvlText w:val="%1."/>
      <w:lvlJc w:val="left"/>
      <w:pPr>
        <w:tabs>
          <w:tab w:val="num" w:pos="732"/>
        </w:tabs>
        <w:ind w:left="732" w:hanging="384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A4067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1E9D27C8"/>
    <w:multiLevelType w:val="hybridMultilevel"/>
    <w:tmpl w:val="68842832"/>
    <w:lvl w:ilvl="0" w:tplc="E6445DB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5D4964"/>
    <w:multiLevelType w:val="hybridMultilevel"/>
    <w:tmpl w:val="B0B24C24"/>
    <w:lvl w:ilvl="0" w:tplc="0410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720BC8"/>
    <w:multiLevelType w:val="hybridMultilevel"/>
    <w:tmpl w:val="7222E218"/>
    <w:lvl w:ilvl="0" w:tplc="88406314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2783A"/>
    <w:multiLevelType w:val="hybridMultilevel"/>
    <w:tmpl w:val="505AF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F0635B"/>
    <w:multiLevelType w:val="hybridMultilevel"/>
    <w:tmpl w:val="A93A95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3B1623"/>
    <w:multiLevelType w:val="hybridMultilevel"/>
    <w:tmpl w:val="CF0EFA70"/>
    <w:lvl w:ilvl="0" w:tplc="04100005">
      <w:start w:val="1"/>
      <w:numFmt w:val="bullet"/>
      <w:lvlText w:val="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C066FC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42E63D8E"/>
    <w:multiLevelType w:val="hybridMultilevel"/>
    <w:tmpl w:val="08203460"/>
    <w:lvl w:ilvl="0" w:tplc="98ACABF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ED19B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1271C8A"/>
    <w:multiLevelType w:val="hybridMultilevel"/>
    <w:tmpl w:val="09602870"/>
    <w:lvl w:ilvl="0" w:tplc="0410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7">
    <w:nsid w:val="52666BFC"/>
    <w:multiLevelType w:val="singleLevel"/>
    <w:tmpl w:val="DD8A7C8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66824B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>
    <w:nsid w:val="57D601C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885348A"/>
    <w:multiLevelType w:val="hybridMultilevel"/>
    <w:tmpl w:val="AEEABA4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B67DE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FEA6BC1"/>
    <w:multiLevelType w:val="hybridMultilevel"/>
    <w:tmpl w:val="518CDF3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1DC7629"/>
    <w:multiLevelType w:val="hybridMultilevel"/>
    <w:tmpl w:val="BA3875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8C12F9"/>
    <w:multiLevelType w:val="hybridMultilevel"/>
    <w:tmpl w:val="973C593A"/>
    <w:lvl w:ilvl="0" w:tplc="7BE69130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F9A3F80"/>
    <w:multiLevelType w:val="hybridMultilevel"/>
    <w:tmpl w:val="263E8836"/>
    <w:lvl w:ilvl="0" w:tplc="44F012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4193289"/>
    <w:multiLevelType w:val="hybridMultilevel"/>
    <w:tmpl w:val="7C02E51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4E25E9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76141E2F"/>
    <w:multiLevelType w:val="hybridMultilevel"/>
    <w:tmpl w:val="6BEA774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C662312"/>
    <w:multiLevelType w:val="hybridMultilevel"/>
    <w:tmpl w:val="61F8C7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E13721A"/>
    <w:multiLevelType w:val="hybridMultilevel"/>
    <w:tmpl w:val="3B1ADFA6"/>
    <w:lvl w:ilvl="0" w:tplc="44361C8E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1"/>
  </w:num>
  <w:num w:numId="5">
    <w:abstractNumId w:val="1"/>
  </w:num>
  <w:num w:numId="6">
    <w:abstractNumId w:val="19"/>
  </w:num>
  <w:num w:numId="7">
    <w:abstractNumId w:val="13"/>
  </w:num>
  <w:num w:numId="8">
    <w:abstractNumId w:val="17"/>
  </w:num>
  <w:num w:numId="9">
    <w:abstractNumId w:val="27"/>
  </w:num>
  <w:num w:numId="10">
    <w:abstractNumId w:val="2"/>
  </w:num>
  <w:num w:numId="11">
    <w:abstractNumId w:val="18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9"/>
  </w:num>
  <w:num w:numId="15">
    <w:abstractNumId w:val="26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9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3" w:dllVersion="513" w:checkStyle="1"/>
  <w:activeWritingStyle w:appName="MSWord" w:lang="it-IT" w:vendorID="3" w:dllVersion="517" w:checkStyle="1"/>
  <w:proofState w:spelling="clean"/>
  <w:attachedTemplate r:id="rId1"/>
  <w:stylePaneFormatFilter w:val="3F01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66E7"/>
    <w:rsid w:val="000172FB"/>
    <w:rsid w:val="0005633C"/>
    <w:rsid w:val="000671AF"/>
    <w:rsid w:val="00080A98"/>
    <w:rsid w:val="00084DA9"/>
    <w:rsid w:val="000876C9"/>
    <w:rsid w:val="0009009B"/>
    <w:rsid w:val="0009361E"/>
    <w:rsid w:val="00093DEF"/>
    <w:rsid w:val="000A13EE"/>
    <w:rsid w:val="000A6DCB"/>
    <w:rsid w:val="000B5915"/>
    <w:rsid w:val="000C0B2B"/>
    <w:rsid w:val="000C3DDB"/>
    <w:rsid w:val="000D1BE3"/>
    <w:rsid w:val="000D4B65"/>
    <w:rsid w:val="000D685D"/>
    <w:rsid w:val="001063CF"/>
    <w:rsid w:val="00113FAA"/>
    <w:rsid w:val="0012310F"/>
    <w:rsid w:val="001520DF"/>
    <w:rsid w:val="001774B8"/>
    <w:rsid w:val="00177956"/>
    <w:rsid w:val="001830E2"/>
    <w:rsid w:val="001909CE"/>
    <w:rsid w:val="00190F28"/>
    <w:rsid w:val="00195C6A"/>
    <w:rsid w:val="001C39E9"/>
    <w:rsid w:val="001F3CD5"/>
    <w:rsid w:val="00202C80"/>
    <w:rsid w:val="00214355"/>
    <w:rsid w:val="00241E45"/>
    <w:rsid w:val="0024658A"/>
    <w:rsid w:val="00251357"/>
    <w:rsid w:val="002538E7"/>
    <w:rsid w:val="002615A9"/>
    <w:rsid w:val="00294E97"/>
    <w:rsid w:val="002A7308"/>
    <w:rsid w:val="002B0733"/>
    <w:rsid w:val="002B1A5D"/>
    <w:rsid w:val="002C0476"/>
    <w:rsid w:val="002C163E"/>
    <w:rsid w:val="002D2F21"/>
    <w:rsid w:val="002E2212"/>
    <w:rsid w:val="002E4720"/>
    <w:rsid w:val="002E5D88"/>
    <w:rsid w:val="002F1485"/>
    <w:rsid w:val="0030540D"/>
    <w:rsid w:val="00307815"/>
    <w:rsid w:val="003210B5"/>
    <w:rsid w:val="00324EF8"/>
    <w:rsid w:val="00334912"/>
    <w:rsid w:val="00335A1D"/>
    <w:rsid w:val="00350955"/>
    <w:rsid w:val="0037740B"/>
    <w:rsid w:val="00385464"/>
    <w:rsid w:val="00390D8B"/>
    <w:rsid w:val="00391C22"/>
    <w:rsid w:val="003971A2"/>
    <w:rsid w:val="003A20B1"/>
    <w:rsid w:val="003B0D6A"/>
    <w:rsid w:val="003B787A"/>
    <w:rsid w:val="003C5220"/>
    <w:rsid w:val="003D62EE"/>
    <w:rsid w:val="003F2D97"/>
    <w:rsid w:val="003F48E4"/>
    <w:rsid w:val="0040683B"/>
    <w:rsid w:val="00413690"/>
    <w:rsid w:val="004155F0"/>
    <w:rsid w:val="00444E35"/>
    <w:rsid w:val="00473651"/>
    <w:rsid w:val="004A7E9B"/>
    <w:rsid w:val="004B3935"/>
    <w:rsid w:val="004B571B"/>
    <w:rsid w:val="004D1A8E"/>
    <w:rsid w:val="004E7C19"/>
    <w:rsid w:val="005009D3"/>
    <w:rsid w:val="00506D11"/>
    <w:rsid w:val="005150BA"/>
    <w:rsid w:val="0051760C"/>
    <w:rsid w:val="00523C80"/>
    <w:rsid w:val="005414D7"/>
    <w:rsid w:val="005435A1"/>
    <w:rsid w:val="00550D38"/>
    <w:rsid w:val="00554157"/>
    <w:rsid w:val="00560B65"/>
    <w:rsid w:val="00583521"/>
    <w:rsid w:val="005841E6"/>
    <w:rsid w:val="00591B94"/>
    <w:rsid w:val="005A22B5"/>
    <w:rsid w:val="005B1107"/>
    <w:rsid w:val="005C2356"/>
    <w:rsid w:val="005C74B8"/>
    <w:rsid w:val="005C77F2"/>
    <w:rsid w:val="005D7C49"/>
    <w:rsid w:val="005E2A16"/>
    <w:rsid w:val="005E4433"/>
    <w:rsid w:val="005E7948"/>
    <w:rsid w:val="00615E74"/>
    <w:rsid w:val="006248A7"/>
    <w:rsid w:val="00626AE2"/>
    <w:rsid w:val="00641C09"/>
    <w:rsid w:val="00644F94"/>
    <w:rsid w:val="00655CE9"/>
    <w:rsid w:val="00665312"/>
    <w:rsid w:val="00665DAE"/>
    <w:rsid w:val="00672ADA"/>
    <w:rsid w:val="006735FB"/>
    <w:rsid w:val="0067471C"/>
    <w:rsid w:val="0067582F"/>
    <w:rsid w:val="006A3F60"/>
    <w:rsid w:val="006A6867"/>
    <w:rsid w:val="006B4B71"/>
    <w:rsid w:val="006D4418"/>
    <w:rsid w:val="006E30A5"/>
    <w:rsid w:val="006F17F3"/>
    <w:rsid w:val="006F4001"/>
    <w:rsid w:val="006F5482"/>
    <w:rsid w:val="006F6E86"/>
    <w:rsid w:val="00703277"/>
    <w:rsid w:val="00704E27"/>
    <w:rsid w:val="0071556D"/>
    <w:rsid w:val="007169E9"/>
    <w:rsid w:val="00720494"/>
    <w:rsid w:val="00721975"/>
    <w:rsid w:val="00725AFD"/>
    <w:rsid w:val="00773F68"/>
    <w:rsid w:val="00785DD9"/>
    <w:rsid w:val="00790FA4"/>
    <w:rsid w:val="007A5970"/>
    <w:rsid w:val="007B1DC1"/>
    <w:rsid w:val="007B5DD8"/>
    <w:rsid w:val="007C2B9B"/>
    <w:rsid w:val="007D6120"/>
    <w:rsid w:val="007E7DC8"/>
    <w:rsid w:val="007F6290"/>
    <w:rsid w:val="00800558"/>
    <w:rsid w:val="00813803"/>
    <w:rsid w:val="00822560"/>
    <w:rsid w:val="0082452A"/>
    <w:rsid w:val="008272BB"/>
    <w:rsid w:val="00841AB1"/>
    <w:rsid w:val="00842CF2"/>
    <w:rsid w:val="00842D8B"/>
    <w:rsid w:val="00853246"/>
    <w:rsid w:val="0085431F"/>
    <w:rsid w:val="00864D39"/>
    <w:rsid w:val="008738AB"/>
    <w:rsid w:val="0088332A"/>
    <w:rsid w:val="008A0174"/>
    <w:rsid w:val="008A16D1"/>
    <w:rsid w:val="008A1CFB"/>
    <w:rsid w:val="008A470A"/>
    <w:rsid w:val="008A4A7C"/>
    <w:rsid w:val="008C76EE"/>
    <w:rsid w:val="008E0AEA"/>
    <w:rsid w:val="008E6273"/>
    <w:rsid w:val="00900036"/>
    <w:rsid w:val="00911B15"/>
    <w:rsid w:val="0091677D"/>
    <w:rsid w:val="00924727"/>
    <w:rsid w:val="0094393D"/>
    <w:rsid w:val="0095363E"/>
    <w:rsid w:val="00967F5B"/>
    <w:rsid w:val="009707F2"/>
    <w:rsid w:val="00975103"/>
    <w:rsid w:val="0098060A"/>
    <w:rsid w:val="0098070D"/>
    <w:rsid w:val="00985D54"/>
    <w:rsid w:val="009A2AC7"/>
    <w:rsid w:val="009B107F"/>
    <w:rsid w:val="009C328D"/>
    <w:rsid w:val="009C7361"/>
    <w:rsid w:val="009C7CF8"/>
    <w:rsid w:val="009D19C4"/>
    <w:rsid w:val="009E7E2B"/>
    <w:rsid w:val="009F640D"/>
    <w:rsid w:val="00A015C7"/>
    <w:rsid w:val="00A02E74"/>
    <w:rsid w:val="00A14399"/>
    <w:rsid w:val="00A15CB6"/>
    <w:rsid w:val="00A4745A"/>
    <w:rsid w:val="00A61282"/>
    <w:rsid w:val="00A71917"/>
    <w:rsid w:val="00A72533"/>
    <w:rsid w:val="00A731C2"/>
    <w:rsid w:val="00A80A30"/>
    <w:rsid w:val="00A975C2"/>
    <w:rsid w:val="00AA0445"/>
    <w:rsid w:val="00AA0C8A"/>
    <w:rsid w:val="00AA204F"/>
    <w:rsid w:val="00AA721A"/>
    <w:rsid w:val="00AD3CB5"/>
    <w:rsid w:val="00AE3844"/>
    <w:rsid w:val="00AF0654"/>
    <w:rsid w:val="00B121E8"/>
    <w:rsid w:val="00B12663"/>
    <w:rsid w:val="00B12852"/>
    <w:rsid w:val="00B17CFD"/>
    <w:rsid w:val="00B37EA5"/>
    <w:rsid w:val="00B467BE"/>
    <w:rsid w:val="00B63546"/>
    <w:rsid w:val="00B6596F"/>
    <w:rsid w:val="00BA2007"/>
    <w:rsid w:val="00BB4E49"/>
    <w:rsid w:val="00BB543B"/>
    <w:rsid w:val="00BC6488"/>
    <w:rsid w:val="00BD0A6A"/>
    <w:rsid w:val="00BD5A34"/>
    <w:rsid w:val="00BE7E46"/>
    <w:rsid w:val="00BF0287"/>
    <w:rsid w:val="00BF1765"/>
    <w:rsid w:val="00C0650D"/>
    <w:rsid w:val="00C103B2"/>
    <w:rsid w:val="00C20784"/>
    <w:rsid w:val="00C2590A"/>
    <w:rsid w:val="00C561B3"/>
    <w:rsid w:val="00C66CE2"/>
    <w:rsid w:val="00C753AD"/>
    <w:rsid w:val="00CA66E7"/>
    <w:rsid w:val="00CB41BD"/>
    <w:rsid w:val="00CD4707"/>
    <w:rsid w:val="00CF0704"/>
    <w:rsid w:val="00CF1B77"/>
    <w:rsid w:val="00CF1CF8"/>
    <w:rsid w:val="00D0426E"/>
    <w:rsid w:val="00D0629C"/>
    <w:rsid w:val="00D1082C"/>
    <w:rsid w:val="00D12862"/>
    <w:rsid w:val="00D1403A"/>
    <w:rsid w:val="00D14C06"/>
    <w:rsid w:val="00D25571"/>
    <w:rsid w:val="00D27834"/>
    <w:rsid w:val="00D702ED"/>
    <w:rsid w:val="00D74FC2"/>
    <w:rsid w:val="00D80709"/>
    <w:rsid w:val="00D83B73"/>
    <w:rsid w:val="00DB51D8"/>
    <w:rsid w:val="00DB6E6C"/>
    <w:rsid w:val="00DC5228"/>
    <w:rsid w:val="00DD00D0"/>
    <w:rsid w:val="00DD2FDC"/>
    <w:rsid w:val="00DD485E"/>
    <w:rsid w:val="00DE1EF2"/>
    <w:rsid w:val="00DE3BE4"/>
    <w:rsid w:val="00DE42CC"/>
    <w:rsid w:val="00E04938"/>
    <w:rsid w:val="00E134D0"/>
    <w:rsid w:val="00E13808"/>
    <w:rsid w:val="00E15729"/>
    <w:rsid w:val="00E178D5"/>
    <w:rsid w:val="00E25872"/>
    <w:rsid w:val="00E34AB4"/>
    <w:rsid w:val="00E43E77"/>
    <w:rsid w:val="00E460C3"/>
    <w:rsid w:val="00E6102E"/>
    <w:rsid w:val="00E65109"/>
    <w:rsid w:val="00E707B5"/>
    <w:rsid w:val="00E72EFF"/>
    <w:rsid w:val="00E90C24"/>
    <w:rsid w:val="00E9297F"/>
    <w:rsid w:val="00EA033E"/>
    <w:rsid w:val="00EA0BAE"/>
    <w:rsid w:val="00EA3873"/>
    <w:rsid w:val="00EA3F0B"/>
    <w:rsid w:val="00EA485F"/>
    <w:rsid w:val="00EA62A9"/>
    <w:rsid w:val="00EB236C"/>
    <w:rsid w:val="00EB4E29"/>
    <w:rsid w:val="00ED1114"/>
    <w:rsid w:val="00EF40F6"/>
    <w:rsid w:val="00F04E80"/>
    <w:rsid w:val="00F37B9A"/>
    <w:rsid w:val="00F45F0A"/>
    <w:rsid w:val="00F50183"/>
    <w:rsid w:val="00F5780B"/>
    <w:rsid w:val="00F73DDA"/>
    <w:rsid w:val="00F861B6"/>
    <w:rsid w:val="00FA0AEA"/>
    <w:rsid w:val="00FA5D15"/>
    <w:rsid w:val="00FB6896"/>
    <w:rsid w:val="00FB6BD8"/>
    <w:rsid w:val="00FC50F4"/>
    <w:rsid w:val="00FE25CF"/>
    <w:rsid w:val="00FE27F9"/>
    <w:rsid w:val="00FE7788"/>
    <w:rsid w:val="00FF0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FE7788"/>
    <w:rPr>
      <w:rFonts w:ascii="Tahoma" w:hAnsi="Tahoma"/>
      <w:sz w:val="24"/>
    </w:rPr>
  </w:style>
  <w:style w:type="paragraph" w:styleId="Titolo1">
    <w:name w:val="heading 1"/>
    <w:basedOn w:val="Normale"/>
    <w:next w:val="Normale"/>
    <w:qFormat/>
    <w:rsid w:val="00FE7788"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rsid w:val="00FE7788"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rsid w:val="00FE7788"/>
    <w:pPr>
      <w:keepNext/>
      <w:jc w:val="center"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FE7788"/>
    <w:pPr>
      <w:keepNext/>
      <w:tabs>
        <w:tab w:val="left" w:pos="6804"/>
      </w:tabs>
      <w:ind w:left="5664"/>
      <w:outlineLvl w:val="6"/>
    </w:pPr>
    <w:rPr>
      <w:b/>
    </w:rPr>
  </w:style>
  <w:style w:type="paragraph" w:styleId="Titolo8">
    <w:name w:val="heading 8"/>
    <w:basedOn w:val="Normale"/>
    <w:next w:val="Normale"/>
    <w:qFormat/>
    <w:rsid w:val="00FE7788"/>
    <w:pPr>
      <w:keepNext/>
      <w:tabs>
        <w:tab w:val="left" w:pos="6804"/>
      </w:tabs>
      <w:outlineLvl w:val="7"/>
    </w:pPr>
    <w:rPr>
      <w:b/>
    </w:rPr>
  </w:style>
  <w:style w:type="paragraph" w:styleId="Titolo9">
    <w:name w:val="heading 9"/>
    <w:basedOn w:val="Normale"/>
    <w:next w:val="Normale"/>
    <w:qFormat/>
    <w:rsid w:val="00FE7788"/>
    <w:pPr>
      <w:keepNext/>
      <w:outlineLvl w:val="8"/>
    </w:pPr>
    <w:rPr>
      <w:rFonts w:ascii="Times New Roman" w:hAnsi="Times New Roman"/>
      <w:b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FE7788"/>
    <w:pPr>
      <w:jc w:val="center"/>
    </w:pPr>
    <w:rPr>
      <w:sz w:val="28"/>
    </w:rPr>
  </w:style>
  <w:style w:type="character" w:styleId="Collegamentoipertestuale">
    <w:name w:val="Hyperlink"/>
    <w:rsid w:val="00FE7788"/>
    <w:rPr>
      <w:color w:val="0000FF"/>
      <w:u w:val="single"/>
    </w:rPr>
  </w:style>
  <w:style w:type="paragraph" w:styleId="Corpodeltesto">
    <w:name w:val="Body Text"/>
    <w:basedOn w:val="Normale"/>
    <w:link w:val="CorpodeltestoCarattere"/>
    <w:rsid w:val="00FE7788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</w:style>
  <w:style w:type="paragraph" w:styleId="Intestazione">
    <w:name w:val="header"/>
    <w:basedOn w:val="Normale"/>
    <w:link w:val="IntestazioneCarattere"/>
    <w:rsid w:val="00FE778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E7788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FE7788"/>
    <w:rPr>
      <w:rFonts w:ascii="Times New Roman" w:hAnsi="Times New Roman"/>
      <w:sz w:val="18"/>
    </w:rPr>
  </w:style>
  <w:style w:type="paragraph" w:styleId="Testofumetto">
    <w:name w:val="Balloon Text"/>
    <w:basedOn w:val="Normale"/>
    <w:semiHidden/>
    <w:rsid w:val="00FE7788"/>
    <w:rPr>
      <w:rFonts w:cs="Tahoma"/>
      <w:sz w:val="16"/>
      <w:szCs w:val="16"/>
    </w:rPr>
  </w:style>
  <w:style w:type="paragraph" w:styleId="NormaleWeb">
    <w:name w:val="Normal (Web)"/>
    <w:basedOn w:val="Normale"/>
    <w:rsid w:val="00FE7788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Rientrocorpodeltesto">
    <w:name w:val="Body Text Indent"/>
    <w:basedOn w:val="Normale"/>
    <w:rsid w:val="00FE7788"/>
    <w:pPr>
      <w:ind w:firstLine="4962"/>
    </w:pPr>
    <w:rPr>
      <w:rFonts w:ascii="Times New Roman" w:hAnsi="Times New Roman"/>
    </w:rPr>
  </w:style>
  <w:style w:type="table" w:styleId="Grigliatabella">
    <w:name w:val="Table Grid"/>
    <w:basedOn w:val="Tabellanormale"/>
    <w:rsid w:val="00C66C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ltestoCarattere">
    <w:name w:val="Corpo del testo Carattere"/>
    <w:link w:val="Corpodeltesto"/>
    <w:rsid w:val="002B0733"/>
    <w:rPr>
      <w:rFonts w:ascii="Tahoma" w:hAnsi="Tahoma"/>
      <w:sz w:val="24"/>
    </w:rPr>
  </w:style>
  <w:style w:type="paragraph" w:styleId="Corpodeltesto3">
    <w:name w:val="Body Text 3"/>
    <w:basedOn w:val="Normale"/>
    <w:link w:val="Corpodeltesto3Carattere"/>
    <w:rsid w:val="0058352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rsid w:val="00583521"/>
    <w:rPr>
      <w:rFonts w:ascii="Tahoma" w:hAnsi="Tahoma"/>
      <w:sz w:val="16"/>
      <w:szCs w:val="16"/>
    </w:rPr>
  </w:style>
  <w:style w:type="character" w:customStyle="1" w:styleId="IntestazioneCarattere">
    <w:name w:val="Intestazione Carattere"/>
    <w:link w:val="Intestazione"/>
    <w:rsid w:val="00583521"/>
    <w:rPr>
      <w:rFonts w:ascii="Tahoma" w:hAnsi="Tahoma"/>
      <w:sz w:val="24"/>
    </w:rPr>
  </w:style>
  <w:style w:type="paragraph" w:styleId="Titolo">
    <w:name w:val="Title"/>
    <w:basedOn w:val="Normale"/>
    <w:link w:val="TitoloCarattere"/>
    <w:qFormat/>
    <w:rsid w:val="00FA0AEA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TitoloCarattere">
    <w:name w:val="Titolo Carattere"/>
    <w:link w:val="Titolo"/>
    <w:rsid w:val="00FA0AEA"/>
    <w:rPr>
      <w:b/>
      <w:bCs/>
      <w:sz w:val="24"/>
      <w:szCs w:val="24"/>
    </w:rPr>
  </w:style>
  <w:style w:type="paragraph" w:styleId="Sottotitolo">
    <w:name w:val="Subtitle"/>
    <w:basedOn w:val="Normale"/>
    <w:link w:val="SottotitoloCarattere"/>
    <w:qFormat/>
    <w:rsid w:val="00FA0AEA"/>
    <w:rPr>
      <w:rFonts w:ascii="Verdana" w:hAnsi="Verdana"/>
      <w:sz w:val="32"/>
      <w:szCs w:val="24"/>
    </w:rPr>
  </w:style>
  <w:style w:type="character" w:customStyle="1" w:styleId="SottotitoloCarattere">
    <w:name w:val="Sottotitolo Carattere"/>
    <w:link w:val="Sottotitolo"/>
    <w:rsid w:val="00FA0AEA"/>
    <w:rPr>
      <w:rFonts w:ascii="Verdana" w:hAnsi="Verdana"/>
      <w:sz w:val="32"/>
      <w:szCs w:val="24"/>
    </w:rPr>
  </w:style>
  <w:style w:type="paragraph" w:styleId="Paragrafoelenco">
    <w:name w:val="List Paragraph"/>
    <w:basedOn w:val="Normale"/>
    <w:uiPriority w:val="34"/>
    <w:qFormat/>
    <w:rsid w:val="006F17F3"/>
    <w:pPr>
      <w:ind w:left="708"/>
    </w:pPr>
  </w:style>
  <w:style w:type="paragraph" w:styleId="Testodelblocco">
    <w:name w:val="Block Text"/>
    <w:basedOn w:val="Normale"/>
    <w:rsid w:val="00EA3F0B"/>
    <w:pPr>
      <w:ind w:left="4395" w:right="-285" w:hanging="4395"/>
    </w:pPr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2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5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0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1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8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s059003@istruzione.it" TargetMode="External"/><Relationship Id="rId2" Type="http://schemas.openxmlformats.org/officeDocument/2006/relationships/hyperlink" Target="mailto:miis059003@istruzione.it" TargetMode="External"/><Relationship Id="rId1" Type="http://schemas.openxmlformats.org/officeDocument/2006/relationships/hyperlink" Target="mailto:miis059003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ce01\Desktop\carta%20intestata%20autorizzata%20DV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BE24D-487E-43D7-93C6-0D9999751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autorizzata DV</Template>
  <TotalTime>0</TotalTime>
  <Pages>1</Pages>
  <Words>220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 STATALE</Company>
  <LinksUpToDate>false</LinksUpToDate>
  <CharactersWithSpaces>1791</CharactersWithSpaces>
  <SharedDoc>false</SharedDoc>
  <HLinks>
    <vt:vector size="18" baseType="variant">
      <vt:variant>
        <vt:i4>458791</vt:i4>
      </vt:variant>
      <vt:variant>
        <vt:i4>6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3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0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Vice01</dc:creator>
  <cp:lastModifiedBy>Vice01</cp:lastModifiedBy>
  <cp:revision>2</cp:revision>
  <cp:lastPrinted>2016-02-11T11:45:00Z</cp:lastPrinted>
  <dcterms:created xsi:type="dcterms:W3CDTF">2021-09-17T09:46:00Z</dcterms:created>
  <dcterms:modified xsi:type="dcterms:W3CDTF">2021-09-17T09:46:00Z</dcterms:modified>
</cp:coreProperties>
</file>