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1E8" w:rsidRPr="00B121E8" w:rsidRDefault="00B121E8" w:rsidP="00572C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>Il/la sottoscritto</w:t>
      </w:r>
      <w:r w:rsidR="00105BAB">
        <w:rPr>
          <w:rFonts w:ascii="Arial" w:hAnsi="Arial" w:cs="Arial"/>
          <w:sz w:val="20"/>
        </w:rPr>
        <w:t>/a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6022"/>
      </w:tblGrid>
      <w:tr w:rsidR="00572CE3" w:rsidRPr="00572CE3" w:rsidTr="00DF1781">
        <w:trPr>
          <w:trHeight w:val="320"/>
        </w:trPr>
        <w:tc>
          <w:tcPr>
            <w:tcW w:w="3756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b/>
                <w:sz w:val="20"/>
              </w:rPr>
            </w:pPr>
            <w:r w:rsidRPr="00572CE3">
              <w:rPr>
                <w:rFonts w:ascii="Arial" w:hAnsi="Arial" w:cs="Arial"/>
                <w:b/>
                <w:sz w:val="20"/>
              </w:rPr>
              <w:t>NOME</w:t>
            </w:r>
          </w:p>
        </w:tc>
        <w:tc>
          <w:tcPr>
            <w:tcW w:w="6022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DF1781">
        <w:trPr>
          <w:trHeight w:val="320"/>
        </w:trPr>
        <w:tc>
          <w:tcPr>
            <w:tcW w:w="3756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b/>
                <w:sz w:val="20"/>
              </w:rPr>
            </w:pPr>
            <w:r w:rsidRPr="00572CE3">
              <w:rPr>
                <w:rFonts w:ascii="Arial" w:hAnsi="Arial" w:cs="Arial"/>
                <w:b/>
                <w:sz w:val="20"/>
              </w:rPr>
              <w:t>COGNOME</w:t>
            </w:r>
          </w:p>
        </w:tc>
        <w:tc>
          <w:tcPr>
            <w:tcW w:w="6022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DF1781">
        <w:trPr>
          <w:trHeight w:val="320"/>
        </w:trPr>
        <w:tc>
          <w:tcPr>
            <w:tcW w:w="3756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b/>
                <w:sz w:val="20"/>
              </w:rPr>
            </w:pPr>
            <w:r w:rsidRPr="00572CE3">
              <w:rPr>
                <w:rFonts w:ascii="Arial" w:hAnsi="Arial" w:cs="Arial"/>
                <w:b/>
                <w:sz w:val="20"/>
              </w:rPr>
              <w:t xml:space="preserve">LUOGO E DATA </w:t>
            </w:r>
            <w:proofErr w:type="spellStart"/>
            <w:r w:rsidRPr="00572CE3">
              <w:rPr>
                <w:rFonts w:ascii="Arial" w:hAnsi="Arial" w:cs="Arial"/>
                <w:b/>
                <w:sz w:val="20"/>
              </w:rPr>
              <w:t>DI</w:t>
            </w:r>
            <w:proofErr w:type="spellEnd"/>
            <w:r w:rsidRPr="00572CE3">
              <w:rPr>
                <w:rFonts w:ascii="Arial" w:hAnsi="Arial" w:cs="Arial"/>
                <w:b/>
                <w:sz w:val="20"/>
              </w:rPr>
              <w:t xml:space="preserve"> NASCITA</w:t>
            </w:r>
          </w:p>
        </w:tc>
        <w:tc>
          <w:tcPr>
            <w:tcW w:w="6022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DF1781">
        <w:trPr>
          <w:trHeight w:val="320"/>
        </w:trPr>
        <w:tc>
          <w:tcPr>
            <w:tcW w:w="3756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b/>
                <w:sz w:val="20"/>
              </w:rPr>
            </w:pPr>
            <w:r w:rsidRPr="00572CE3">
              <w:rPr>
                <w:rFonts w:ascii="Arial" w:hAnsi="Arial" w:cs="Arial"/>
                <w:b/>
                <w:sz w:val="20"/>
              </w:rPr>
              <w:t xml:space="preserve">SCUOLA E CLASSE </w:t>
            </w:r>
            <w:proofErr w:type="spellStart"/>
            <w:r w:rsidRPr="00572CE3">
              <w:rPr>
                <w:rFonts w:ascii="Arial" w:hAnsi="Arial" w:cs="Arial"/>
                <w:b/>
                <w:sz w:val="20"/>
              </w:rPr>
              <w:t>DI</w:t>
            </w:r>
            <w:proofErr w:type="spellEnd"/>
            <w:r w:rsidRPr="00572CE3">
              <w:rPr>
                <w:rFonts w:ascii="Arial" w:hAnsi="Arial" w:cs="Arial"/>
                <w:b/>
                <w:sz w:val="20"/>
              </w:rPr>
              <w:t xml:space="preserve"> FREQUENZA</w:t>
            </w:r>
          </w:p>
        </w:tc>
        <w:tc>
          <w:tcPr>
            <w:tcW w:w="6022" w:type="dxa"/>
            <w:vAlign w:val="center"/>
          </w:tcPr>
          <w:p w:rsidR="00572CE3" w:rsidRPr="00572CE3" w:rsidRDefault="00572CE3" w:rsidP="00DF1781">
            <w:pPr>
              <w:pStyle w:val="Corpodeltesto"/>
              <w:rPr>
                <w:rFonts w:ascii="Arial" w:hAnsi="Arial" w:cs="Arial"/>
                <w:sz w:val="20"/>
              </w:rPr>
            </w:pPr>
          </w:p>
        </w:tc>
      </w:tr>
    </w:tbl>
    <w:p w:rsidR="00572CE3" w:rsidRPr="00572CE3" w:rsidRDefault="00572CE3" w:rsidP="00572CE3">
      <w:pPr>
        <w:pStyle w:val="Corpodeltesto"/>
        <w:jc w:val="center"/>
        <w:rPr>
          <w:b/>
          <w:sz w:val="20"/>
        </w:rPr>
      </w:pPr>
    </w:p>
    <w:p w:rsidR="00572CE3" w:rsidRPr="00572CE3" w:rsidRDefault="00572CE3" w:rsidP="00572CE3">
      <w:pPr>
        <w:pStyle w:val="Corpodeltesto"/>
        <w:jc w:val="center"/>
        <w:rPr>
          <w:rFonts w:ascii="Arial" w:hAnsi="Arial" w:cs="Arial"/>
          <w:b/>
          <w:sz w:val="20"/>
        </w:rPr>
      </w:pPr>
      <w:r w:rsidRPr="00572CE3">
        <w:rPr>
          <w:rFonts w:ascii="Arial" w:hAnsi="Arial" w:cs="Arial"/>
          <w:b/>
          <w:sz w:val="20"/>
        </w:rPr>
        <w:t xml:space="preserve">CHIEDE </w:t>
      </w:r>
      <w:proofErr w:type="spellStart"/>
      <w:r w:rsidRPr="00572CE3">
        <w:rPr>
          <w:rFonts w:ascii="Arial" w:hAnsi="Arial" w:cs="Arial"/>
          <w:b/>
          <w:sz w:val="20"/>
        </w:rPr>
        <w:t>DI</w:t>
      </w:r>
      <w:proofErr w:type="spellEnd"/>
      <w:r w:rsidRPr="00572CE3">
        <w:rPr>
          <w:rFonts w:ascii="Arial" w:hAnsi="Arial" w:cs="Arial"/>
          <w:b/>
          <w:sz w:val="20"/>
        </w:rPr>
        <w:t xml:space="preserve"> PARTECIPARE AL PREMIO “ORIANI-MAZZINI”</w:t>
      </w:r>
    </w:p>
    <w:p w:rsidR="00572CE3" w:rsidRPr="00572CE3" w:rsidRDefault="00572CE3" w:rsidP="00572CE3">
      <w:pPr>
        <w:pStyle w:val="Corpodeltesto"/>
        <w:jc w:val="center"/>
        <w:rPr>
          <w:rFonts w:ascii="Arial" w:hAnsi="Arial" w:cs="Arial"/>
          <w:b/>
          <w:sz w:val="20"/>
        </w:rPr>
      </w:pPr>
    </w:p>
    <w:p w:rsidR="00572CE3" w:rsidRPr="00572CE3" w:rsidRDefault="00105BAB" w:rsidP="00572CE3">
      <w:pPr>
        <w:pStyle w:val="Corpodeltes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 fine dichiar</w:t>
      </w:r>
      <w:r w:rsidR="00572CE3" w:rsidRPr="00572CE3">
        <w:rPr>
          <w:rFonts w:ascii="Arial" w:hAnsi="Arial" w:cs="Arial"/>
          <w:sz w:val="20"/>
        </w:rPr>
        <w:t>a quanto segue:</w:t>
      </w:r>
    </w:p>
    <w:p w:rsidR="00572CE3" w:rsidRPr="00572CE3" w:rsidRDefault="00572CE3" w:rsidP="00572CE3">
      <w:pPr>
        <w:pStyle w:val="Corpodeltesto"/>
        <w:jc w:val="left"/>
        <w:rPr>
          <w:rFonts w:ascii="Arial" w:hAnsi="Arial" w:cs="Arial"/>
          <w:sz w:val="20"/>
        </w:rPr>
      </w:pPr>
    </w:p>
    <w:p w:rsidR="00572CE3" w:rsidRPr="00572CE3" w:rsidRDefault="00572CE3" w:rsidP="00572CE3">
      <w:pPr>
        <w:pStyle w:val="Corpodeltesto"/>
        <w:rPr>
          <w:rFonts w:ascii="Arial" w:hAnsi="Arial" w:cs="Arial"/>
          <w:b/>
          <w:sz w:val="20"/>
          <w:u w:val="single"/>
        </w:rPr>
      </w:pPr>
      <w:r w:rsidRPr="00572CE3">
        <w:rPr>
          <w:rFonts w:ascii="Arial" w:hAnsi="Arial" w:cs="Arial"/>
          <w:b/>
          <w:sz w:val="20"/>
          <w:u w:val="single"/>
        </w:rPr>
        <w:t>DATI MERITO</w:t>
      </w:r>
    </w:p>
    <w:p w:rsidR="00572CE3" w:rsidRPr="00572CE3" w:rsidRDefault="00572CE3" w:rsidP="00572CE3">
      <w:pPr>
        <w:pStyle w:val="Corpodeltesto"/>
        <w:rPr>
          <w:rFonts w:ascii="Arial" w:hAnsi="Arial" w:cs="Arial"/>
          <w:b/>
          <w:sz w:val="20"/>
          <w:u w:val="single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302"/>
        <w:gridCol w:w="6751"/>
        <w:gridCol w:w="2444"/>
      </w:tblGrid>
      <w:tr w:rsidR="00572CE3" w:rsidRPr="00572CE3" w:rsidTr="00105BAB">
        <w:trPr>
          <w:trHeight w:val="22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195" w:type="dxa"/>
            <w:gridSpan w:val="2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Di aver conseguito una media di voti non inferiore a 7,50 (la media verrà controllata d’ufficio dalla Commissione)</w:t>
            </w:r>
          </w:p>
        </w:tc>
      </w:tr>
      <w:tr w:rsidR="00572CE3" w:rsidRPr="00572CE3" w:rsidTr="00DF1781">
        <w:trPr>
          <w:gridAfter w:val="1"/>
          <w:wAfter w:w="2444" w:type="dxa"/>
          <w:trHeight w:val="57"/>
        </w:trPr>
        <w:tc>
          <w:tcPr>
            <w:tcW w:w="284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51" w:type="dxa"/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DF1781">
        <w:trPr>
          <w:gridAfter w:val="1"/>
          <w:wAfter w:w="2444" w:type="dxa"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51" w:type="dxa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 xml:space="preserve">Di non essere stato/a oggetto di sanzioni e/o provvedimenti disciplinari </w:t>
            </w:r>
          </w:p>
        </w:tc>
      </w:tr>
      <w:tr w:rsidR="00572CE3" w:rsidRPr="00572CE3" w:rsidTr="00DF1781">
        <w:trPr>
          <w:gridAfter w:val="1"/>
          <w:wAfter w:w="2444" w:type="dxa"/>
          <w:trHeight w:val="57"/>
        </w:trPr>
        <w:tc>
          <w:tcPr>
            <w:tcW w:w="284" w:type="dxa"/>
            <w:tcBorders>
              <w:bottom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51" w:type="dxa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DF1781">
        <w:trPr>
          <w:gridAfter w:val="1"/>
          <w:wAfter w:w="2444" w:type="dxa"/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51" w:type="dxa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Di non aver ricevuto altro premio dall’I</w:t>
            </w:r>
            <w:r>
              <w:rPr>
                <w:rFonts w:ascii="Arial" w:hAnsi="Arial" w:cs="Arial"/>
                <w:sz w:val="20"/>
              </w:rPr>
              <w:t>IS Oriani-Mazzini nell’anno scolastico precedente</w:t>
            </w:r>
          </w:p>
        </w:tc>
      </w:tr>
    </w:tbl>
    <w:p w:rsidR="00572CE3" w:rsidRDefault="00572CE3" w:rsidP="00572CE3">
      <w:pPr>
        <w:pStyle w:val="Corpodeltesto"/>
        <w:rPr>
          <w:sz w:val="20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9497"/>
      </w:tblGrid>
      <w:tr w:rsidR="00572CE3" w:rsidRPr="00572CE3" w:rsidTr="00572CE3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497" w:type="dxa"/>
            <w:tcBorders>
              <w:left w:val="nil"/>
            </w:tcBorders>
          </w:tcPr>
          <w:p w:rsidR="00572CE3" w:rsidRPr="00572CE3" w:rsidRDefault="00572CE3" w:rsidP="00572C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Aver ricevuto il premio Oriani-Mazzini relativo alla classe ________</w:t>
            </w:r>
            <w:r w:rsidR="00FC6AFF">
              <w:rPr>
                <w:rFonts w:ascii="Arial" w:hAnsi="Arial" w:cs="Arial"/>
                <w:sz w:val="20"/>
              </w:rPr>
              <w:t>__</w:t>
            </w:r>
            <w:r>
              <w:rPr>
                <w:rFonts w:ascii="Arial" w:hAnsi="Arial" w:cs="Arial"/>
                <w:sz w:val="20"/>
              </w:rPr>
              <w:t xml:space="preserve"> nell’</w:t>
            </w:r>
            <w:proofErr w:type="spellStart"/>
            <w:r>
              <w:rPr>
                <w:rFonts w:ascii="Arial" w:hAnsi="Arial" w:cs="Arial"/>
                <w:sz w:val="20"/>
              </w:rPr>
              <w:t>a.s.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____________</w:t>
            </w:r>
          </w:p>
        </w:tc>
      </w:tr>
    </w:tbl>
    <w:p w:rsidR="00572CE3" w:rsidRPr="00572CE3" w:rsidRDefault="00572CE3" w:rsidP="00572CE3">
      <w:pPr>
        <w:pStyle w:val="Corpodeltesto"/>
        <w:rPr>
          <w:sz w:val="20"/>
        </w:rPr>
      </w:pP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 xml:space="preserve">Le suddette dichiarazioni verranno controllati dalla Commissione </w:t>
      </w:r>
    </w:p>
    <w:p w:rsidR="00572CE3" w:rsidRPr="00572CE3" w:rsidRDefault="00572CE3" w:rsidP="00572CE3">
      <w:pPr>
        <w:pStyle w:val="Corpodeltesto"/>
        <w:rPr>
          <w:sz w:val="20"/>
        </w:rPr>
      </w:pP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  <w:r w:rsidRPr="00572CE3">
        <w:rPr>
          <w:rFonts w:ascii="Arial" w:hAnsi="Arial" w:cs="Arial"/>
          <w:b/>
          <w:sz w:val="20"/>
          <w:u w:val="single"/>
        </w:rPr>
        <w:t>DATI PERCORSI INTEGRATIVI</w:t>
      </w:r>
      <w:r w:rsidRPr="00572CE3">
        <w:rPr>
          <w:rFonts w:ascii="Arial" w:hAnsi="Arial" w:cs="Arial"/>
          <w:b/>
          <w:sz w:val="20"/>
        </w:rPr>
        <w:t xml:space="preserve"> </w:t>
      </w:r>
      <w:r w:rsidRPr="00572CE3">
        <w:rPr>
          <w:rFonts w:ascii="Arial" w:hAnsi="Arial" w:cs="Arial"/>
          <w:sz w:val="20"/>
        </w:rPr>
        <w:t>(indicare i vari corsi frequentati allegando idonea documentazione)</w:t>
      </w:r>
    </w:p>
    <w:p w:rsidR="00572CE3" w:rsidRPr="00572CE3" w:rsidRDefault="00572CE3" w:rsidP="00572CE3">
      <w:pPr>
        <w:pStyle w:val="Corpodeltesto"/>
        <w:rPr>
          <w:rFonts w:ascii="Arial" w:hAnsi="Arial" w:cs="Arial"/>
          <w:b/>
          <w:sz w:val="20"/>
        </w:rPr>
      </w:pPr>
    </w:p>
    <w:tbl>
      <w:tblPr>
        <w:tblW w:w="954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302"/>
        <w:gridCol w:w="8959"/>
      </w:tblGrid>
      <w:tr w:rsidR="00572CE3" w:rsidRPr="00572CE3" w:rsidTr="00572CE3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_______________________________________________________________________________</w:t>
            </w:r>
          </w:p>
        </w:tc>
      </w:tr>
      <w:tr w:rsidR="00572CE3" w:rsidRPr="00572CE3" w:rsidTr="00572CE3">
        <w:trPr>
          <w:trHeight w:val="57"/>
        </w:trPr>
        <w:tc>
          <w:tcPr>
            <w:tcW w:w="284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572CE3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_______________________________________________________________________________</w:t>
            </w:r>
          </w:p>
        </w:tc>
      </w:tr>
      <w:tr w:rsidR="00572CE3" w:rsidRPr="00572CE3" w:rsidTr="00572CE3">
        <w:trPr>
          <w:trHeight w:val="57"/>
        </w:trPr>
        <w:tc>
          <w:tcPr>
            <w:tcW w:w="284" w:type="dxa"/>
            <w:tcBorders>
              <w:bottom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72CE3" w:rsidRPr="00572CE3" w:rsidTr="00572CE3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________________________________________________________________</w:t>
            </w:r>
            <w:r>
              <w:rPr>
                <w:rFonts w:ascii="Arial" w:hAnsi="Arial" w:cs="Arial"/>
                <w:sz w:val="20"/>
              </w:rPr>
              <w:t>_______________</w:t>
            </w:r>
          </w:p>
        </w:tc>
      </w:tr>
      <w:tr w:rsidR="00572CE3" w:rsidRPr="00572CE3" w:rsidTr="00FC6AFF">
        <w:trPr>
          <w:trHeight w:val="57"/>
        </w:trPr>
        <w:tc>
          <w:tcPr>
            <w:tcW w:w="284" w:type="dxa"/>
            <w:tcBorders>
              <w:bottom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572CE3" w:rsidRPr="00572CE3" w:rsidRDefault="00572CE3" w:rsidP="00572C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6AFF" w:rsidRPr="00572CE3" w:rsidTr="00FC6AFF">
        <w:trPr>
          <w:trHeight w:val="5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AFF" w:rsidRPr="00572CE3" w:rsidRDefault="00FC6AFF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single" w:sz="4" w:space="0" w:color="auto"/>
            </w:tcBorders>
          </w:tcPr>
          <w:p w:rsidR="00FC6AFF" w:rsidRPr="00572CE3" w:rsidRDefault="00FC6AFF" w:rsidP="00FC6AF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FC6AFF" w:rsidRPr="00572CE3" w:rsidRDefault="00FC6AFF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_______________________________________________________________________________</w:t>
            </w:r>
          </w:p>
        </w:tc>
      </w:tr>
      <w:tr w:rsidR="00FC6AFF" w:rsidRPr="00572CE3" w:rsidTr="00FC6AFF">
        <w:trPr>
          <w:trHeight w:val="57"/>
        </w:trPr>
        <w:tc>
          <w:tcPr>
            <w:tcW w:w="284" w:type="dxa"/>
            <w:tcBorders>
              <w:bottom w:val="single" w:sz="4" w:space="0" w:color="auto"/>
            </w:tcBorders>
          </w:tcPr>
          <w:p w:rsidR="00FC6AFF" w:rsidRPr="00572CE3" w:rsidRDefault="00FC6AFF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</w:tcPr>
          <w:p w:rsidR="00FC6AFF" w:rsidRPr="00572CE3" w:rsidRDefault="00FC6AFF" w:rsidP="00FC6AF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FC6AFF" w:rsidRPr="00572CE3" w:rsidRDefault="00FC6AFF" w:rsidP="00DF1781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6AFF" w:rsidRPr="00572CE3" w:rsidTr="00FC6AFF">
        <w:trPr>
          <w:trHeight w:val="5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AFF" w:rsidRPr="00572CE3" w:rsidRDefault="00FC6AFF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single" w:sz="4" w:space="0" w:color="auto"/>
            </w:tcBorders>
          </w:tcPr>
          <w:p w:rsidR="00FC6AFF" w:rsidRPr="00572CE3" w:rsidRDefault="00FC6AFF" w:rsidP="00FC6AF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959" w:type="dxa"/>
          </w:tcPr>
          <w:p w:rsidR="00FC6AFF" w:rsidRPr="00572CE3" w:rsidRDefault="00FC6AFF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________________________________________________________________</w:t>
            </w:r>
            <w:r>
              <w:rPr>
                <w:rFonts w:ascii="Arial" w:hAnsi="Arial" w:cs="Arial"/>
                <w:sz w:val="20"/>
              </w:rPr>
              <w:t>_______________</w:t>
            </w:r>
          </w:p>
        </w:tc>
      </w:tr>
    </w:tbl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>Verranno valutati esclusivamente gli attestati allegati alla presente domanda. Non si potrà far riferimento a documenti già consegnati in segreteria.</w:t>
      </w:r>
    </w:p>
    <w:p w:rsidR="00572CE3" w:rsidRPr="00572CE3" w:rsidRDefault="00572CE3" w:rsidP="00572CE3">
      <w:pPr>
        <w:pStyle w:val="Corpodeltesto"/>
        <w:rPr>
          <w:rFonts w:ascii="Arial" w:hAnsi="Arial" w:cs="Arial"/>
          <w:b/>
          <w:sz w:val="20"/>
          <w:u w:val="single"/>
        </w:rPr>
      </w:pP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  <w:r w:rsidRPr="00572CE3">
        <w:rPr>
          <w:rFonts w:ascii="Arial" w:hAnsi="Arial" w:cs="Arial"/>
          <w:b/>
          <w:sz w:val="20"/>
          <w:u w:val="single"/>
        </w:rPr>
        <w:t>DATI REDDITO</w:t>
      </w:r>
      <w:r w:rsidRPr="00572CE3">
        <w:rPr>
          <w:rFonts w:ascii="Arial" w:hAnsi="Arial" w:cs="Arial"/>
          <w:sz w:val="20"/>
        </w:rPr>
        <w:t xml:space="preserve"> (allegare modello ISEE valido)</w:t>
      </w:r>
    </w:p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4"/>
        <w:gridCol w:w="302"/>
        <w:gridCol w:w="8222"/>
      </w:tblGrid>
      <w:tr w:rsidR="00572CE3" w:rsidRPr="00572CE3" w:rsidTr="00DF1781">
        <w:trPr>
          <w:trHeight w:val="22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02" w:type="dxa"/>
            <w:tcBorders>
              <w:left w:val="nil"/>
            </w:tcBorders>
          </w:tcPr>
          <w:p w:rsidR="00572CE3" w:rsidRPr="00572CE3" w:rsidRDefault="00572CE3" w:rsidP="00DF178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222" w:type="dxa"/>
            <w:tcBorders>
              <w:left w:val="nil"/>
            </w:tcBorders>
            <w:vAlign w:val="center"/>
          </w:tcPr>
          <w:p w:rsidR="00572CE3" w:rsidRPr="00572CE3" w:rsidRDefault="00572CE3" w:rsidP="00DF1781">
            <w:pPr>
              <w:jc w:val="both"/>
              <w:rPr>
                <w:rFonts w:ascii="Arial" w:hAnsi="Arial" w:cs="Arial"/>
                <w:sz w:val="20"/>
              </w:rPr>
            </w:pPr>
            <w:r w:rsidRPr="00572CE3">
              <w:rPr>
                <w:rFonts w:ascii="Arial" w:hAnsi="Arial" w:cs="Arial"/>
                <w:sz w:val="20"/>
              </w:rPr>
              <w:t>Reddito ISEE attribuito ________________________________________________</w:t>
            </w:r>
          </w:p>
        </w:tc>
      </w:tr>
    </w:tbl>
    <w:p w:rsidR="00572CE3" w:rsidRPr="00572CE3" w:rsidRDefault="00572CE3" w:rsidP="00572CE3">
      <w:pPr>
        <w:pStyle w:val="Corpodeltesto"/>
        <w:rPr>
          <w:rFonts w:ascii="Arial" w:hAnsi="Arial" w:cs="Arial"/>
          <w:sz w:val="20"/>
        </w:rPr>
      </w:pPr>
    </w:p>
    <w:p w:rsidR="00572CE3" w:rsidRPr="00572CE3" w:rsidRDefault="00572CE3" w:rsidP="00572CE3">
      <w:pPr>
        <w:rPr>
          <w:rFonts w:ascii="Arial" w:hAnsi="Arial" w:cs="Arial"/>
          <w:sz w:val="20"/>
        </w:rPr>
      </w:pPr>
    </w:p>
    <w:p w:rsidR="00FC6AFF" w:rsidRDefault="00572CE3" w:rsidP="00572CE3">
      <w:pPr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>Luogo e data</w:t>
      </w:r>
      <w:r w:rsidR="00347F31">
        <w:rPr>
          <w:rFonts w:ascii="Arial" w:hAnsi="Arial" w:cs="Arial"/>
          <w:sz w:val="20"/>
        </w:rPr>
        <w:t xml:space="preserve"> </w:t>
      </w:r>
      <w:r w:rsidRPr="00572CE3">
        <w:rPr>
          <w:rFonts w:ascii="Arial" w:hAnsi="Arial" w:cs="Arial"/>
          <w:sz w:val="20"/>
        </w:rPr>
        <w:t xml:space="preserve">______________________  </w:t>
      </w:r>
    </w:p>
    <w:p w:rsidR="00FC6AFF" w:rsidRDefault="00FC6AFF" w:rsidP="00572CE3">
      <w:pPr>
        <w:rPr>
          <w:rFonts w:ascii="Arial" w:hAnsi="Arial" w:cs="Arial"/>
          <w:sz w:val="20"/>
        </w:rPr>
      </w:pPr>
    </w:p>
    <w:p w:rsidR="00572CE3" w:rsidRPr="00572CE3" w:rsidRDefault="00572CE3" w:rsidP="00572CE3">
      <w:pPr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>Firma del richiedente</w:t>
      </w:r>
      <w:r w:rsidR="00347F31">
        <w:rPr>
          <w:rFonts w:ascii="Arial" w:hAnsi="Arial" w:cs="Arial"/>
          <w:sz w:val="20"/>
        </w:rPr>
        <w:t xml:space="preserve"> </w:t>
      </w:r>
      <w:r w:rsidRPr="00572CE3">
        <w:rPr>
          <w:rFonts w:ascii="Arial" w:hAnsi="Arial" w:cs="Arial"/>
          <w:sz w:val="20"/>
        </w:rPr>
        <w:t>_____________________________________</w:t>
      </w:r>
    </w:p>
    <w:p w:rsidR="00572CE3" w:rsidRPr="00572CE3" w:rsidRDefault="00572CE3" w:rsidP="00572CE3">
      <w:pPr>
        <w:rPr>
          <w:rFonts w:ascii="Arial" w:hAnsi="Arial" w:cs="Arial"/>
          <w:sz w:val="20"/>
        </w:rPr>
      </w:pPr>
    </w:p>
    <w:p w:rsidR="00572CE3" w:rsidRPr="00572CE3" w:rsidRDefault="00572CE3" w:rsidP="00572CE3">
      <w:pPr>
        <w:rPr>
          <w:rFonts w:ascii="Arial" w:hAnsi="Arial" w:cs="Arial"/>
          <w:sz w:val="20"/>
        </w:rPr>
      </w:pPr>
      <w:r w:rsidRPr="00572CE3">
        <w:rPr>
          <w:rFonts w:ascii="Arial" w:hAnsi="Arial" w:cs="Arial"/>
          <w:sz w:val="20"/>
        </w:rPr>
        <w:t>Firma del genitore per alunno minorenne ______________________________________</w:t>
      </w:r>
    </w:p>
    <w:p w:rsidR="00F37B9A" w:rsidRPr="00F37B9A" w:rsidRDefault="00F37B9A" w:rsidP="00F37B9A">
      <w:pPr>
        <w:tabs>
          <w:tab w:val="center" w:pos="5954"/>
          <w:tab w:val="right" w:pos="9071"/>
        </w:tabs>
        <w:rPr>
          <w:rFonts w:ascii="Times New Roman" w:hAnsi="Times New Roman"/>
          <w:sz w:val="20"/>
        </w:rPr>
      </w:pPr>
    </w:p>
    <w:sectPr w:rsidR="00F37B9A" w:rsidRPr="00F37B9A" w:rsidSect="00105B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7" w:right="1134" w:bottom="1134" w:left="1134" w:header="567" w:footer="28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CE3" w:rsidRDefault="00572CE3">
      <w:r>
        <w:separator/>
      </w:r>
    </w:p>
  </w:endnote>
  <w:endnote w:type="continuationSeparator" w:id="0">
    <w:p w:rsidR="00572CE3" w:rsidRDefault="00572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AB" w:rsidRDefault="00105BA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8" w:type="dxa"/>
      <w:tblInd w:w="-639" w:type="dxa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51"/>
      <w:gridCol w:w="2693"/>
      <w:gridCol w:w="2694"/>
      <w:gridCol w:w="2835"/>
      <w:gridCol w:w="1275"/>
    </w:tblGrid>
    <w:tr w:rsidR="0082452A">
      <w:tc>
        <w:tcPr>
          <w:tcW w:w="851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Times New Roman" w:hAnsi="Times New Roman"/>
              <w:b/>
              <w:sz w:val="16"/>
            </w:rPr>
          </w:pPr>
        </w:p>
      </w:tc>
      <w:tc>
        <w:tcPr>
          <w:tcW w:w="2694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835" w:type="dxa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1275" w:type="dxa"/>
        </w:tcPr>
        <w:p w:rsidR="0082452A" w:rsidRDefault="0082452A">
          <w:pPr>
            <w:jc w:val="center"/>
            <w:rPr>
              <w:rFonts w:ascii="Times New Roman" w:hAnsi="Times New Roman"/>
            </w:rPr>
          </w:pPr>
        </w:p>
      </w:tc>
    </w:tr>
    <w:tr w:rsidR="0082452A">
      <w:tc>
        <w:tcPr>
          <w:tcW w:w="851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</w:tc>
      <w:tc>
        <w:tcPr>
          <w:tcW w:w="2693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Centrale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Via Zante 34 - 20138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C76EE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02.719130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02.7610482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1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694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Viale Liguria 19 – 2014</w:t>
          </w:r>
          <w:r w:rsidR="006735FB">
            <w:rPr>
              <w:rFonts w:ascii="Arial" w:hAnsi="Arial" w:cs="Arial"/>
              <w:sz w:val="16"/>
              <w:szCs w:val="16"/>
            </w:rPr>
            <w:t>3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Milano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Tel. 02.58314242</w:t>
          </w:r>
        </w:p>
        <w:p w:rsidR="0082452A" w:rsidRDefault="0082452A" w:rsidP="00DB51D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Fax </w:t>
          </w:r>
          <w:r w:rsidRPr="00F861B6">
            <w:rPr>
              <w:rFonts w:ascii="Arial" w:hAnsi="Arial" w:cs="Arial"/>
              <w:sz w:val="16"/>
              <w:szCs w:val="16"/>
            </w:rPr>
            <w:t>02</w:t>
          </w:r>
          <w:r>
            <w:rPr>
              <w:rFonts w:ascii="Arial" w:hAnsi="Arial" w:cs="Arial"/>
              <w:sz w:val="16"/>
              <w:szCs w:val="16"/>
            </w:rPr>
            <w:t>.</w:t>
          </w:r>
          <w:r w:rsidRPr="00F861B6">
            <w:rPr>
              <w:rFonts w:ascii="Arial" w:hAnsi="Arial" w:cs="Arial"/>
              <w:sz w:val="16"/>
              <w:szCs w:val="16"/>
            </w:rPr>
            <w:t>83437671</w:t>
          </w:r>
        </w:p>
        <w:p w:rsidR="0082452A" w:rsidRPr="00550D38" w:rsidRDefault="0082452A" w:rsidP="00550D38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2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2835" w:type="dxa"/>
        </w:tcPr>
        <w:p w:rsidR="0082452A" w:rsidRDefault="0082452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Sede Associata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Via Ugo Pisa 5/2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– 20147 Milano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Tel.</w:t>
          </w:r>
          <w:r w:rsidR="00EA485F"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sz w:val="16"/>
              <w:szCs w:val="16"/>
            </w:rPr>
            <w:t>02.4120261</w:t>
          </w:r>
        </w:p>
        <w:p w:rsidR="0082452A" w:rsidRDefault="00350955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 Fax 02.45374772</w:t>
          </w:r>
        </w:p>
        <w:p w:rsidR="0082452A" w:rsidRDefault="0082452A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e-mail: </w:t>
          </w:r>
          <w:hyperlink r:id="rId3" w:history="1">
            <w:r w:rsidRPr="00A72D14">
              <w:rPr>
                <w:rStyle w:val="Collegamentoipertestuale"/>
                <w:rFonts w:ascii="Arial" w:hAnsi="Arial" w:cs="Arial"/>
                <w:sz w:val="16"/>
                <w:szCs w:val="16"/>
              </w:rPr>
              <w:t>miis059003@istruzione.it</w:t>
            </w:r>
          </w:hyperlink>
        </w:p>
      </w:tc>
      <w:tc>
        <w:tcPr>
          <w:tcW w:w="1275" w:type="dxa"/>
          <w:vAlign w:val="center"/>
        </w:tcPr>
        <w:p w:rsidR="0082452A" w:rsidRDefault="0082452A">
          <w:pPr>
            <w:jc w:val="center"/>
            <w:rPr>
              <w:b/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Default="0082452A" w:rsidP="003210B5">
          <w:pPr>
            <w:rPr>
              <w:sz w:val="16"/>
            </w:rPr>
          </w:pPr>
        </w:p>
        <w:p w:rsidR="0082452A" w:rsidRPr="003210B5" w:rsidRDefault="0082452A" w:rsidP="003210B5">
          <w:pPr>
            <w:rPr>
              <w:sz w:val="16"/>
            </w:rPr>
          </w:pPr>
        </w:p>
      </w:tc>
    </w:tr>
  </w:tbl>
  <w:p w:rsidR="0082452A" w:rsidRDefault="0082452A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AB" w:rsidRDefault="00105BA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CE3" w:rsidRDefault="00572CE3">
      <w:r>
        <w:separator/>
      </w:r>
    </w:p>
  </w:footnote>
  <w:footnote w:type="continuationSeparator" w:id="0">
    <w:p w:rsidR="00572CE3" w:rsidRDefault="00572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AB" w:rsidRDefault="00105BA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1276"/>
      <w:gridCol w:w="6804"/>
      <w:gridCol w:w="1559"/>
    </w:tblGrid>
    <w:tr w:rsidR="00B03AA2" w:rsidTr="00FC6AFF">
      <w:trPr>
        <w:cantSplit/>
        <w:trHeight w:val="170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bookmarkStart w:id="0" w:name="_MON_1310048494"/>
        <w:bookmarkEnd w:id="0"/>
        <w:bookmarkStart w:id="1" w:name="_MON_1105531132"/>
        <w:bookmarkEnd w:id="1"/>
        <w:p w:rsidR="00B03AA2" w:rsidRDefault="00B03AA2" w:rsidP="00DF1781">
          <w:pPr>
            <w:pStyle w:val="Intestazione"/>
            <w:jc w:val="center"/>
            <w:rPr>
              <w:rFonts w:cs="Arial"/>
              <w:b/>
              <w:bCs/>
              <w:sz w:val="18"/>
            </w:rPr>
          </w:pPr>
          <w:r>
            <w:object w:dxaOrig="1261" w:dyaOrig="124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25pt;height:36pt" o:ole="" fillcolor="window">
                <v:imagedata r:id="rId1" o:title=""/>
              </v:shape>
              <o:OLEObject Type="Embed" ProgID="Word.Picture.8" ShapeID="_x0000_i1025" DrawAspect="Content" ObjectID="_1615710564" r:id="rId2"/>
            </w:objec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Default="00B03AA2" w:rsidP="00DF1781">
          <w:pPr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Istituto Professionale di Stato per i Servizi commerciali e per i Servizi socio-sanitari</w:t>
          </w:r>
        </w:p>
        <w:p w:rsidR="00B03AA2" w:rsidRPr="006E7F5E" w:rsidRDefault="00B03AA2" w:rsidP="00DF1781">
          <w:pPr>
            <w:pStyle w:val="Intestazione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/>
              <w:sz w:val="18"/>
            </w:rPr>
            <w:t>Istruzione e Formazione Professionale Regionale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Pr="00B03AA2" w:rsidRDefault="00B03AA2" w:rsidP="00DF1781">
          <w:pPr>
            <w:pStyle w:val="Intestazione"/>
            <w:rPr>
              <w:rFonts w:ascii="Arial" w:hAnsi="Arial" w:cs="Arial"/>
              <w:b/>
              <w:bCs/>
            </w:rPr>
          </w:pPr>
          <w:r w:rsidRPr="000F4EA2">
            <w:rPr>
              <w:rFonts w:ascii="Arial" w:hAnsi="Arial" w:cs="Arial"/>
              <w:b/>
              <w:bCs/>
            </w:rPr>
            <w:t>MOD</w:t>
          </w:r>
          <w:r>
            <w:rPr>
              <w:rFonts w:ascii="Arial" w:hAnsi="Arial" w:cs="Arial"/>
              <w:b/>
              <w:bCs/>
            </w:rPr>
            <w:t>124</w:t>
          </w:r>
        </w:p>
      </w:tc>
    </w:tr>
    <w:tr w:rsidR="00B03AA2" w:rsidTr="00FC6AFF">
      <w:trPr>
        <w:cantSplit/>
        <w:trHeight w:val="170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Default="00B03AA2" w:rsidP="00DF1781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Pr="005E0CF0" w:rsidRDefault="00B03AA2" w:rsidP="00DF1781">
          <w:pPr>
            <w:pStyle w:val="Intestazione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 w:rsidRPr="005E0CF0">
            <w:rPr>
              <w:rFonts w:ascii="Arial" w:hAnsi="Arial" w:cs="Arial"/>
              <w:b/>
              <w:bCs/>
              <w:sz w:val="18"/>
              <w:szCs w:val="18"/>
            </w:rPr>
            <w:t xml:space="preserve">IISS ORIANI-MAZZINI - MILANO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Pr="00B03AA2" w:rsidRDefault="00B03AA2" w:rsidP="00DF1781">
          <w:pPr>
            <w:pStyle w:val="Intestazione"/>
            <w:rPr>
              <w:rFonts w:ascii="Arial" w:hAnsi="Arial" w:cs="Arial"/>
              <w:sz w:val="12"/>
              <w:szCs w:val="12"/>
            </w:rPr>
          </w:pPr>
          <w:r w:rsidRPr="000F4EA2">
            <w:rPr>
              <w:rFonts w:ascii="Arial" w:hAnsi="Arial" w:cs="Arial"/>
              <w:b/>
              <w:bCs/>
              <w:sz w:val="12"/>
              <w:szCs w:val="12"/>
            </w:rPr>
            <w:t xml:space="preserve">Rev. </w:t>
          </w:r>
          <w:r>
            <w:rPr>
              <w:rFonts w:ascii="Arial" w:hAnsi="Arial" w:cs="Arial"/>
              <w:b/>
              <w:bCs/>
              <w:sz w:val="12"/>
              <w:szCs w:val="12"/>
            </w:rPr>
            <w:t>1</w:t>
          </w:r>
        </w:p>
      </w:tc>
    </w:tr>
    <w:tr w:rsidR="00B03AA2" w:rsidTr="00FC6AFF">
      <w:trPr>
        <w:cantSplit/>
        <w:trHeight w:val="284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Default="00B03AA2" w:rsidP="00DF1781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Pr="00B03AA2" w:rsidRDefault="00B03AA2" w:rsidP="00DF1781">
          <w:pPr>
            <w:pStyle w:val="Intestazione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sz w:val="16"/>
              <w:szCs w:val="16"/>
            </w:rPr>
            <w:t>MODULO</w:t>
          </w:r>
          <w:r w:rsidRPr="006E7F5E">
            <w:rPr>
              <w:rFonts w:ascii="Arial" w:hAnsi="Arial" w:cs="Arial"/>
              <w:b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PARTECIPAZIONE PREMIO ORIANI MAZZINI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03AA2" w:rsidRPr="00B03AA2" w:rsidRDefault="00B03AA2" w:rsidP="00DF1781">
          <w:pPr>
            <w:pStyle w:val="Intestazione"/>
            <w:rPr>
              <w:rFonts w:ascii="Arial" w:hAnsi="Arial" w:cs="Arial"/>
              <w:b/>
              <w:bCs/>
              <w:sz w:val="12"/>
              <w:szCs w:val="12"/>
            </w:rPr>
          </w:pPr>
          <w:r w:rsidRPr="000F4EA2">
            <w:rPr>
              <w:rFonts w:ascii="Arial" w:hAnsi="Arial" w:cs="Arial"/>
              <w:b/>
              <w:bCs/>
              <w:sz w:val="12"/>
              <w:szCs w:val="12"/>
            </w:rPr>
            <w:t xml:space="preserve">Data: </w:t>
          </w:r>
          <w:r>
            <w:rPr>
              <w:rFonts w:ascii="Arial" w:hAnsi="Arial" w:cs="Arial"/>
              <w:b/>
              <w:bCs/>
              <w:sz w:val="12"/>
              <w:szCs w:val="12"/>
            </w:rPr>
            <w:t>02.04.2019</w:t>
          </w:r>
        </w:p>
      </w:tc>
    </w:tr>
  </w:tbl>
  <w:p w:rsidR="00FC6AFF" w:rsidRDefault="00FC6AFF" w:rsidP="00800558">
    <w:pPr>
      <w:jc w:val="center"/>
      <w:rPr>
        <w:rFonts w:ascii="Arial" w:hAnsi="Arial" w:cs="Arial"/>
        <w:sz w:val="12"/>
        <w:szCs w:val="12"/>
      </w:rPr>
    </w:pPr>
  </w:p>
  <w:p w:rsidR="00FC6AFF" w:rsidRDefault="00FC6AFF" w:rsidP="00800558">
    <w:pPr>
      <w:jc w:val="center"/>
      <w:rPr>
        <w:rFonts w:ascii="Arial" w:hAnsi="Arial" w:cs="Arial"/>
        <w:sz w:val="12"/>
        <w:szCs w:val="12"/>
      </w:rPr>
    </w:pPr>
  </w:p>
  <w:p w:rsidR="0082452A" w:rsidRDefault="0082452A" w:rsidP="00800558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POSTA ELETTRONICA CERTIFICATA (PEC): </w:t>
    </w:r>
    <w:r w:rsidRPr="00800558">
      <w:rPr>
        <w:rFonts w:ascii="Arial" w:hAnsi="Arial" w:cs="Arial"/>
        <w:sz w:val="12"/>
        <w:szCs w:val="12"/>
      </w:rPr>
      <w:t>miis059003@pec.istruzione.it</w:t>
    </w:r>
  </w:p>
  <w:p w:rsidR="0082452A" w:rsidRDefault="0082452A">
    <w:pPr>
      <w:rPr>
        <w:rFonts w:ascii="Arial" w:hAnsi="Arial"/>
        <w:sz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BAB" w:rsidRDefault="00105BA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32E6"/>
    <w:multiLevelType w:val="hybridMultilevel"/>
    <w:tmpl w:val="99561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A5FC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C44D02"/>
    <w:multiLevelType w:val="hybridMultilevel"/>
    <w:tmpl w:val="06880E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C70412"/>
    <w:multiLevelType w:val="hybridMultilevel"/>
    <w:tmpl w:val="3D9E2508"/>
    <w:lvl w:ilvl="0" w:tplc="2594ED9C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697042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9A7569F"/>
    <w:multiLevelType w:val="hybridMultilevel"/>
    <w:tmpl w:val="CF7687BA"/>
    <w:lvl w:ilvl="0" w:tplc="9C8898F8">
      <w:start w:val="9"/>
      <w:numFmt w:val="decimal"/>
      <w:lvlText w:val="%1."/>
      <w:lvlJc w:val="left"/>
      <w:pPr>
        <w:tabs>
          <w:tab w:val="num" w:pos="732"/>
        </w:tabs>
        <w:ind w:left="732" w:hanging="384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40673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1E9D27C8"/>
    <w:multiLevelType w:val="hybridMultilevel"/>
    <w:tmpl w:val="68842832"/>
    <w:lvl w:ilvl="0" w:tplc="E6445DB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5D4964"/>
    <w:multiLevelType w:val="hybridMultilevel"/>
    <w:tmpl w:val="B0B24C24"/>
    <w:lvl w:ilvl="0" w:tplc="04100005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720BC8"/>
    <w:multiLevelType w:val="hybridMultilevel"/>
    <w:tmpl w:val="7222E218"/>
    <w:lvl w:ilvl="0" w:tplc="88406314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2783A"/>
    <w:multiLevelType w:val="hybridMultilevel"/>
    <w:tmpl w:val="505AF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F0635B"/>
    <w:multiLevelType w:val="hybridMultilevel"/>
    <w:tmpl w:val="A93A9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3B1623"/>
    <w:multiLevelType w:val="hybridMultilevel"/>
    <w:tmpl w:val="CF0EFA70"/>
    <w:lvl w:ilvl="0" w:tplc="04100005">
      <w:start w:val="1"/>
      <w:numFmt w:val="bullet"/>
      <w:lvlText w:val="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C066FC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42E63D8E"/>
    <w:multiLevelType w:val="hybridMultilevel"/>
    <w:tmpl w:val="08203460"/>
    <w:lvl w:ilvl="0" w:tplc="98ACABF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D19B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271C8A"/>
    <w:multiLevelType w:val="hybridMultilevel"/>
    <w:tmpl w:val="09602870"/>
    <w:lvl w:ilvl="0" w:tplc="0410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7">
    <w:nsid w:val="52666BFC"/>
    <w:multiLevelType w:val="singleLevel"/>
    <w:tmpl w:val="DD8A7C8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6824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>
    <w:nsid w:val="57D601C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885348A"/>
    <w:multiLevelType w:val="hybridMultilevel"/>
    <w:tmpl w:val="AEEABA4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B67DE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FEA6BC1"/>
    <w:multiLevelType w:val="hybridMultilevel"/>
    <w:tmpl w:val="518CDF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DC7629"/>
    <w:multiLevelType w:val="hybridMultilevel"/>
    <w:tmpl w:val="BA3875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8C12F9"/>
    <w:multiLevelType w:val="hybridMultilevel"/>
    <w:tmpl w:val="973C593A"/>
    <w:lvl w:ilvl="0" w:tplc="7BE69130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9A3F80"/>
    <w:multiLevelType w:val="hybridMultilevel"/>
    <w:tmpl w:val="263E8836"/>
    <w:lvl w:ilvl="0" w:tplc="44F012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193289"/>
    <w:multiLevelType w:val="hybridMultilevel"/>
    <w:tmpl w:val="7C02E5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4E25E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6141E2F"/>
    <w:multiLevelType w:val="hybridMultilevel"/>
    <w:tmpl w:val="6BEA774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C662312"/>
    <w:multiLevelType w:val="hybridMultilevel"/>
    <w:tmpl w:val="61F8C7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13721A"/>
    <w:multiLevelType w:val="hybridMultilevel"/>
    <w:tmpl w:val="3B1ADFA6"/>
    <w:lvl w:ilvl="0" w:tplc="44361C8E">
      <w:start w:val="1"/>
      <w:numFmt w:val="decimal"/>
      <w:lvlText w:val="%1."/>
      <w:lvlJc w:val="left"/>
      <w:pPr>
        <w:tabs>
          <w:tab w:val="num" w:pos="2276"/>
        </w:tabs>
        <w:ind w:left="2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1"/>
  </w:num>
  <w:num w:numId="5">
    <w:abstractNumId w:val="1"/>
  </w:num>
  <w:num w:numId="6">
    <w:abstractNumId w:val="19"/>
  </w:num>
  <w:num w:numId="7">
    <w:abstractNumId w:val="13"/>
  </w:num>
  <w:num w:numId="8">
    <w:abstractNumId w:val="17"/>
  </w:num>
  <w:num w:numId="9">
    <w:abstractNumId w:val="27"/>
  </w:num>
  <w:num w:numId="10">
    <w:abstractNumId w:val="2"/>
  </w:num>
  <w:num w:numId="11">
    <w:abstractNumId w:val="1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9"/>
  </w:num>
  <w:num w:numId="15">
    <w:abstractNumId w:val="26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9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3" w:dllVersion="513" w:checkStyle="1"/>
  <w:activeWritingStyle w:appName="MSWord" w:lang="it-IT" w:vendorID="3" w:dllVersion="517" w:checkStyle="1"/>
  <w:proofState w:spelling="clean"/>
  <w:attachedTemplate r:id="rId1"/>
  <w:stylePaneFormatFilter w:val="3F01"/>
  <w:doNotTrackMoves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3AA2"/>
    <w:rsid w:val="000172FB"/>
    <w:rsid w:val="0005633C"/>
    <w:rsid w:val="000671AF"/>
    <w:rsid w:val="00080A98"/>
    <w:rsid w:val="00084DA9"/>
    <w:rsid w:val="000876C9"/>
    <w:rsid w:val="0009009B"/>
    <w:rsid w:val="0009361E"/>
    <w:rsid w:val="00093DEF"/>
    <w:rsid w:val="000A13EE"/>
    <w:rsid w:val="000A6DCB"/>
    <w:rsid w:val="000B5915"/>
    <w:rsid w:val="000C0B2B"/>
    <w:rsid w:val="000C3DDB"/>
    <w:rsid w:val="000D1BE3"/>
    <w:rsid w:val="000D4B65"/>
    <w:rsid w:val="000D685D"/>
    <w:rsid w:val="00105BAB"/>
    <w:rsid w:val="001063CF"/>
    <w:rsid w:val="00113FAA"/>
    <w:rsid w:val="0012310F"/>
    <w:rsid w:val="001520DF"/>
    <w:rsid w:val="001774B8"/>
    <w:rsid w:val="00177956"/>
    <w:rsid w:val="001830E2"/>
    <w:rsid w:val="001909CE"/>
    <w:rsid w:val="00190F28"/>
    <w:rsid w:val="00195C6A"/>
    <w:rsid w:val="001C39E9"/>
    <w:rsid w:val="001F3CD5"/>
    <w:rsid w:val="00202C80"/>
    <w:rsid w:val="00214355"/>
    <w:rsid w:val="00241E45"/>
    <w:rsid w:val="0024658A"/>
    <w:rsid w:val="00251357"/>
    <w:rsid w:val="002538E7"/>
    <w:rsid w:val="00294E97"/>
    <w:rsid w:val="002A7308"/>
    <w:rsid w:val="002B0733"/>
    <w:rsid w:val="002B1A5D"/>
    <w:rsid w:val="002C0476"/>
    <w:rsid w:val="002C163E"/>
    <w:rsid w:val="002E2212"/>
    <w:rsid w:val="002E4720"/>
    <w:rsid w:val="002E5D88"/>
    <w:rsid w:val="0030540D"/>
    <w:rsid w:val="00307815"/>
    <w:rsid w:val="003210B5"/>
    <w:rsid w:val="00324EF8"/>
    <w:rsid w:val="00334912"/>
    <w:rsid w:val="00335A1D"/>
    <w:rsid w:val="00347F31"/>
    <w:rsid w:val="00350955"/>
    <w:rsid w:val="0037740B"/>
    <w:rsid w:val="00385464"/>
    <w:rsid w:val="00390D8B"/>
    <w:rsid w:val="00391C22"/>
    <w:rsid w:val="003971A2"/>
    <w:rsid w:val="003A20B1"/>
    <w:rsid w:val="003B0D6A"/>
    <w:rsid w:val="003B787A"/>
    <w:rsid w:val="003C5220"/>
    <w:rsid w:val="003D62EE"/>
    <w:rsid w:val="003F2D97"/>
    <w:rsid w:val="003F48E4"/>
    <w:rsid w:val="0040683B"/>
    <w:rsid w:val="00413690"/>
    <w:rsid w:val="004155F0"/>
    <w:rsid w:val="00444E35"/>
    <w:rsid w:val="00473651"/>
    <w:rsid w:val="004A7E9B"/>
    <w:rsid w:val="004B3935"/>
    <w:rsid w:val="004B571B"/>
    <w:rsid w:val="004D1A8E"/>
    <w:rsid w:val="004E7C19"/>
    <w:rsid w:val="005009D3"/>
    <w:rsid w:val="00506D11"/>
    <w:rsid w:val="005150BA"/>
    <w:rsid w:val="0051760C"/>
    <w:rsid w:val="00523C80"/>
    <w:rsid w:val="005414D7"/>
    <w:rsid w:val="005435A1"/>
    <w:rsid w:val="00550D38"/>
    <w:rsid w:val="00554157"/>
    <w:rsid w:val="00560B65"/>
    <w:rsid w:val="00572CE3"/>
    <w:rsid w:val="00583521"/>
    <w:rsid w:val="005841E6"/>
    <w:rsid w:val="005A22B5"/>
    <w:rsid w:val="005B1107"/>
    <w:rsid w:val="005C77F2"/>
    <w:rsid w:val="005D7C49"/>
    <w:rsid w:val="005E2A16"/>
    <w:rsid w:val="005E7948"/>
    <w:rsid w:val="00615E74"/>
    <w:rsid w:val="006248A7"/>
    <w:rsid w:val="00626AE2"/>
    <w:rsid w:val="00641C09"/>
    <w:rsid w:val="00644F94"/>
    <w:rsid w:val="00655CE9"/>
    <w:rsid w:val="00665312"/>
    <w:rsid w:val="00665DAE"/>
    <w:rsid w:val="00672ADA"/>
    <w:rsid w:val="006735FB"/>
    <w:rsid w:val="0067471C"/>
    <w:rsid w:val="0067582F"/>
    <w:rsid w:val="006A3F60"/>
    <w:rsid w:val="006A6867"/>
    <w:rsid w:val="006B4B71"/>
    <w:rsid w:val="006D4418"/>
    <w:rsid w:val="006E30A5"/>
    <w:rsid w:val="006F17F3"/>
    <w:rsid w:val="006F4001"/>
    <w:rsid w:val="006F5482"/>
    <w:rsid w:val="006F6E86"/>
    <w:rsid w:val="00703277"/>
    <w:rsid w:val="00704E27"/>
    <w:rsid w:val="0071556D"/>
    <w:rsid w:val="00720494"/>
    <w:rsid w:val="00725AFD"/>
    <w:rsid w:val="00785DD9"/>
    <w:rsid w:val="00790FA4"/>
    <w:rsid w:val="007A5970"/>
    <w:rsid w:val="007B1DC1"/>
    <w:rsid w:val="007C2B9B"/>
    <w:rsid w:val="007D6120"/>
    <w:rsid w:val="007E7DC8"/>
    <w:rsid w:val="007F6290"/>
    <w:rsid w:val="00800558"/>
    <w:rsid w:val="00813803"/>
    <w:rsid w:val="00822560"/>
    <w:rsid w:val="0082452A"/>
    <w:rsid w:val="008272BB"/>
    <w:rsid w:val="00841AB1"/>
    <w:rsid w:val="00842CF2"/>
    <w:rsid w:val="00842D8B"/>
    <w:rsid w:val="00853246"/>
    <w:rsid w:val="0085431F"/>
    <w:rsid w:val="00864D39"/>
    <w:rsid w:val="008738AB"/>
    <w:rsid w:val="0088332A"/>
    <w:rsid w:val="008A0174"/>
    <w:rsid w:val="008A16D1"/>
    <w:rsid w:val="008A1CFB"/>
    <w:rsid w:val="008A470A"/>
    <w:rsid w:val="008A4A7C"/>
    <w:rsid w:val="008C76EE"/>
    <w:rsid w:val="008E0AEA"/>
    <w:rsid w:val="008E6273"/>
    <w:rsid w:val="00900036"/>
    <w:rsid w:val="00924727"/>
    <w:rsid w:val="0094393D"/>
    <w:rsid w:val="0095363E"/>
    <w:rsid w:val="009537C2"/>
    <w:rsid w:val="009707F2"/>
    <w:rsid w:val="0098060A"/>
    <w:rsid w:val="0098070D"/>
    <w:rsid w:val="00985D54"/>
    <w:rsid w:val="009A2AC7"/>
    <w:rsid w:val="009B107F"/>
    <w:rsid w:val="009C328D"/>
    <w:rsid w:val="009C7361"/>
    <w:rsid w:val="009D19C4"/>
    <w:rsid w:val="009E7E2B"/>
    <w:rsid w:val="009F640D"/>
    <w:rsid w:val="00A015C7"/>
    <w:rsid w:val="00A02E74"/>
    <w:rsid w:val="00A14399"/>
    <w:rsid w:val="00A15CB6"/>
    <w:rsid w:val="00A40D02"/>
    <w:rsid w:val="00A4745A"/>
    <w:rsid w:val="00A61282"/>
    <w:rsid w:val="00A71917"/>
    <w:rsid w:val="00A72533"/>
    <w:rsid w:val="00A731C2"/>
    <w:rsid w:val="00A80A30"/>
    <w:rsid w:val="00A975C2"/>
    <w:rsid w:val="00AA0445"/>
    <w:rsid w:val="00AA0C8A"/>
    <w:rsid w:val="00AA204F"/>
    <w:rsid w:val="00AA721A"/>
    <w:rsid w:val="00AD3CB5"/>
    <w:rsid w:val="00AE3844"/>
    <w:rsid w:val="00AF0654"/>
    <w:rsid w:val="00B03AA2"/>
    <w:rsid w:val="00B121E8"/>
    <w:rsid w:val="00B12663"/>
    <w:rsid w:val="00B12852"/>
    <w:rsid w:val="00B17CFD"/>
    <w:rsid w:val="00B467BE"/>
    <w:rsid w:val="00B63546"/>
    <w:rsid w:val="00B6596F"/>
    <w:rsid w:val="00BA2007"/>
    <w:rsid w:val="00BB4E49"/>
    <w:rsid w:val="00BB543B"/>
    <w:rsid w:val="00BC6488"/>
    <w:rsid w:val="00BD0A6A"/>
    <w:rsid w:val="00BD5A34"/>
    <w:rsid w:val="00BE7E46"/>
    <w:rsid w:val="00BF0287"/>
    <w:rsid w:val="00BF1765"/>
    <w:rsid w:val="00C0650D"/>
    <w:rsid w:val="00C103B2"/>
    <w:rsid w:val="00C20784"/>
    <w:rsid w:val="00C2590A"/>
    <w:rsid w:val="00C561B3"/>
    <w:rsid w:val="00C66CE2"/>
    <w:rsid w:val="00C753AD"/>
    <w:rsid w:val="00CB41BD"/>
    <w:rsid w:val="00CD4707"/>
    <w:rsid w:val="00CF1B77"/>
    <w:rsid w:val="00CF1CF8"/>
    <w:rsid w:val="00D0426E"/>
    <w:rsid w:val="00D0629C"/>
    <w:rsid w:val="00D1082C"/>
    <w:rsid w:val="00D12862"/>
    <w:rsid w:val="00D1403A"/>
    <w:rsid w:val="00D14C06"/>
    <w:rsid w:val="00D25571"/>
    <w:rsid w:val="00D27834"/>
    <w:rsid w:val="00D74FC2"/>
    <w:rsid w:val="00D80709"/>
    <w:rsid w:val="00D83B73"/>
    <w:rsid w:val="00DB51D8"/>
    <w:rsid w:val="00DB6E6C"/>
    <w:rsid w:val="00DC5228"/>
    <w:rsid w:val="00DD00D0"/>
    <w:rsid w:val="00DD2FDC"/>
    <w:rsid w:val="00DD485E"/>
    <w:rsid w:val="00DE1EF2"/>
    <w:rsid w:val="00DE3BE4"/>
    <w:rsid w:val="00DE42CC"/>
    <w:rsid w:val="00E134D0"/>
    <w:rsid w:val="00E13808"/>
    <w:rsid w:val="00E15729"/>
    <w:rsid w:val="00E178D5"/>
    <w:rsid w:val="00E25872"/>
    <w:rsid w:val="00E34AB4"/>
    <w:rsid w:val="00E43E77"/>
    <w:rsid w:val="00E460C3"/>
    <w:rsid w:val="00E6102E"/>
    <w:rsid w:val="00E65109"/>
    <w:rsid w:val="00E707B5"/>
    <w:rsid w:val="00E72EFF"/>
    <w:rsid w:val="00E90C24"/>
    <w:rsid w:val="00E9297F"/>
    <w:rsid w:val="00EA033E"/>
    <w:rsid w:val="00EA0BAE"/>
    <w:rsid w:val="00EA3873"/>
    <w:rsid w:val="00EA3F0B"/>
    <w:rsid w:val="00EA485F"/>
    <w:rsid w:val="00EB236C"/>
    <w:rsid w:val="00EB4E29"/>
    <w:rsid w:val="00ED1114"/>
    <w:rsid w:val="00EF40F6"/>
    <w:rsid w:val="00F04E80"/>
    <w:rsid w:val="00F37B9A"/>
    <w:rsid w:val="00F45F0A"/>
    <w:rsid w:val="00F50183"/>
    <w:rsid w:val="00F5780B"/>
    <w:rsid w:val="00F861B6"/>
    <w:rsid w:val="00FA0AEA"/>
    <w:rsid w:val="00FA5D15"/>
    <w:rsid w:val="00FB6896"/>
    <w:rsid w:val="00FB6BD8"/>
    <w:rsid w:val="00FC50F4"/>
    <w:rsid w:val="00FC6AFF"/>
    <w:rsid w:val="00FE25CF"/>
    <w:rsid w:val="00FE27F9"/>
    <w:rsid w:val="00FE7788"/>
    <w:rsid w:val="00FF0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E7788"/>
    <w:rPr>
      <w:rFonts w:ascii="Tahoma" w:hAnsi="Tahoma"/>
      <w:sz w:val="24"/>
    </w:rPr>
  </w:style>
  <w:style w:type="paragraph" w:styleId="Titolo1">
    <w:name w:val="heading 1"/>
    <w:basedOn w:val="Normale"/>
    <w:next w:val="Normale"/>
    <w:qFormat/>
    <w:rsid w:val="00FE7788"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FE7788"/>
    <w:pPr>
      <w:keepNext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E7788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rsid w:val="00FE7788"/>
    <w:pPr>
      <w:keepNext/>
      <w:jc w:val="center"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FE7788"/>
    <w:pPr>
      <w:keepNext/>
      <w:tabs>
        <w:tab w:val="left" w:pos="6804"/>
      </w:tabs>
      <w:ind w:left="5664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FE7788"/>
    <w:pPr>
      <w:keepNext/>
      <w:tabs>
        <w:tab w:val="left" w:pos="6804"/>
      </w:tabs>
      <w:outlineLvl w:val="7"/>
    </w:pPr>
    <w:rPr>
      <w:b/>
    </w:rPr>
  </w:style>
  <w:style w:type="paragraph" w:styleId="Titolo9">
    <w:name w:val="heading 9"/>
    <w:basedOn w:val="Normale"/>
    <w:next w:val="Normale"/>
    <w:qFormat/>
    <w:rsid w:val="00FE7788"/>
    <w:pPr>
      <w:keepNext/>
      <w:outlineLvl w:val="8"/>
    </w:pPr>
    <w:rPr>
      <w:rFonts w:ascii="Times New Roman" w:hAnsi="Times New Roman"/>
      <w:b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FE7788"/>
    <w:pPr>
      <w:jc w:val="center"/>
    </w:pPr>
    <w:rPr>
      <w:sz w:val="28"/>
    </w:rPr>
  </w:style>
  <w:style w:type="character" w:styleId="Collegamentoipertestuale">
    <w:name w:val="Hyperlink"/>
    <w:rsid w:val="00FE7788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FE7788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</w:style>
  <w:style w:type="paragraph" w:styleId="Intestazione">
    <w:name w:val="header"/>
    <w:basedOn w:val="Normale"/>
    <w:link w:val="IntestazioneCarattere"/>
    <w:rsid w:val="00FE778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E7788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FE7788"/>
    <w:rPr>
      <w:rFonts w:ascii="Times New Roman" w:hAnsi="Times New Roman"/>
      <w:sz w:val="18"/>
    </w:rPr>
  </w:style>
  <w:style w:type="paragraph" w:styleId="Testofumetto">
    <w:name w:val="Balloon Text"/>
    <w:basedOn w:val="Normale"/>
    <w:semiHidden/>
    <w:rsid w:val="00FE7788"/>
    <w:rPr>
      <w:rFonts w:cs="Tahoma"/>
      <w:sz w:val="16"/>
      <w:szCs w:val="16"/>
    </w:rPr>
  </w:style>
  <w:style w:type="paragraph" w:styleId="NormaleWeb">
    <w:name w:val="Normal (Web)"/>
    <w:basedOn w:val="Normale"/>
    <w:rsid w:val="00FE778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Rientrocorpodeltesto">
    <w:name w:val="Body Text Indent"/>
    <w:basedOn w:val="Normale"/>
    <w:rsid w:val="00FE7788"/>
    <w:pPr>
      <w:ind w:firstLine="4962"/>
    </w:pPr>
    <w:rPr>
      <w:rFonts w:ascii="Times New Roman" w:hAnsi="Times New Roman"/>
    </w:rPr>
  </w:style>
  <w:style w:type="table" w:styleId="Grigliatabella">
    <w:name w:val="Table Grid"/>
    <w:basedOn w:val="Tabellanormale"/>
    <w:rsid w:val="00C66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link w:val="Corpodeltesto"/>
    <w:rsid w:val="002B0733"/>
    <w:rPr>
      <w:rFonts w:ascii="Tahoma" w:hAnsi="Tahoma"/>
      <w:sz w:val="24"/>
    </w:rPr>
  </w:style>
  <w:style w:type="paragraph" w:styleId="Corpodeltesto3">
    <w:name w:val="Body Text 3"/>
    <w:basedOn w:val="Normale"/>
    <w:link w:val="Corpodeltesto3Carattere"/>
    <w:rsid w:val="0058352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583521"/>
    <w:rPr>
      <w:rFonts w:ascii="Tahoma" w:hAnsi="Tahoma"/>
      <w:sz w:val="16"/>
      <w:szCs w:val="16"/>
    </w:rPr>
  </w:style>
  <w:style w:type="character" w:customStyle="1" w:styleId="IntestazioneCarattere">
    <w:name w:val="Intestazione Carattere"/>
    <w:link w:val="Intestazione"/>
    <w:rsid w:val="00583521"/>
    <w:rPr>
      <w:rFonts w:ascii="Tahoma" w:hAnsi="Tahoma"/>
      <w:sz w:val="24"/>
    </w:rPr>
  </w:style>
  <w:style w:type="paragraph" w:styleId="Titolo">
    <w:name w:val="Title"/>
    <w:basedOn w:val="Normale"/>
    <w:link w:val="TitoloCarattere"/>
    <w:qFormat/>
    <w:rsid w:val="00FA0AEA"/>
    <w:pPr>
      <w:jc w:val="center"/>
    </w:pPr>
    <w:rPr>
      <w:rFonts w:ascii="Times New Roman" w:hAnsi="Times New Roman"/>
      <w:b/>
      <w:bCs/>
      <w:szCs w:val="24"/>
    </w:rPr>
  </w:style>
  <w:style w:type="character" w:customStyle="1" w:styleId="TitoloCarattere">
    <w:name w:val="Titolo Carattere"/>
    <w:link w:val="Titolo"/>
    <w:rsid w:val="00FA0AEA"/>
    <w:rPr>
      <w:b/>
      <w:bCs/>
      <w:sz w:val="24"/>
      <w:szCs w:val="24"/>
    </w:rPr>
  </w:style>
  <w:style w:type="paragraph" w:styleId="Sottotitolo">
    <w:name w:val="Subtitle"/>
    <w:basedOn w:val="Normale"/>
    <w:link w:val="SottotitoloCarattere"/>
    <w:qFormat/>
    <w:rsid w:val="00FA0AEA"/>
    <w:rPr>
      <w:rFonts w:ascii="Verdana" w:hAnsi="Verdana"/>
      <w:sz w:val="32"/>
      <w:szCs w:val="24"/>
    </w:rPr>
  </w:style>
  <w:style w:type="character" w:customStyle="1" w:styleId="SottotitoloCarattere">
    <w:name w:val="Sottotitolo Carattere"/>
    <w:link w:val="Sottotitolo"/>
    <w:rsid w:val="00FA0AEA"/>
    <w:rPr>
      <w:rFonts w:ascii="Verdana" w:hAnsi="Verdana"/>
      <w:sz w:val="32"/>
      <w:szCs w:val="24"/>
    </w:rPr>
  </w:style>
  <w:style w:type="paragraph" w:styleId="Paragrafoelenco">
    <w:name w:val="List Paragraph"/>
    <w:basedOn w:val="Normale"/>
    <w:uiPriority w:val="34"/>
    <w:qFormat/>
    <w:rsid w:val="006F17F3"/>
    <w:pPr>
      <w:ind w:left="708"/>
    </w:pPr>
  </w:style>
  <w:style w:type="paragraph" w:styleId="Testodelblocco">
    <w:name w:val="Block Text"/>
    <w:basedOn w:val="Normale"/>
    <w:rsid w:val="00EA3F0B"/>
    <w:pPr>
      <w:ind w:left="4395" w:right="-285" w:hanging="4395"/>
    </w:pPr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57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0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16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1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s059003@istruzione.it" TargetMode="External"/><Relationship Id="rId2" Type="http://schemas.openxmlformats.org/officeDocument/2006/relationships/hyperlink" Target="mailto:miis059003@istruzione.it" TargetMode="External"/><Relationship Id="rId1" Type="http://schemas.openxmlformats.org/officeDocument/2006/relationships/hyperlink" Target="mailto:miis059003@istruzione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e01\Desktop\carta%20intes.%2018-1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483227-A08A-4630-87D1-858DCE2A5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intes. 18-19</Template>
  <TotalTime>15</TotalTime>
  <Pages>1</Pages>
  <Words>146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</Company>
  <LinksUpToDate>false</LinksUpToDate>
  <CharactersWithSpaces>1709</CharactersWithSpaces>
  <SharedDoc>false</SharedDoc>
  <HLinks>
    <vt:vector size="18" baseType="variant">
      <vt:variant>
        <vt:i4>458791</vt:i4>
      </vt:variant>
      <vt:variant>
        <vt:i4>6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3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  <vt:variant>
        <vt:i4>458791</vt:i4>
      </vt:variant>
      <vt:variant>
        <vt:i4>0</vt:i4>
      </vt:variant>
      <vt:variant>
        <vt:i4>0</vt:i4>
      </vt:variant>
      <vt:variant>
        <vt:i4>5</vt:i4>
      </vt:variant>
      <vt:variant>
        <vt:lpwstr>mailto:miis059003@istruzione.it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Vice01</dc:creator>
  <cp:lastModifiedBy>Vice01</cp:lastModifiedBy>
  <cp:revision>6</cp:revision>
  <cp:lastPrinted>2019-04-02T09:41:00Z</cp:lastPrinted>
  <dcterms:created xsi:type="dcterms:W3CDTF">2019-04-02T09:27:00Z</dcterms:created>
  <dcterms:modified xsi:type="dcterms:W3CDTF">2019-04-02T09:43:00Z</dcterms:modified>
</cp:coreProperties>
</file>